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93B672" w14:textId="77777777" w:rsidR="00606B85" w:rsidRDefault="00606B85" w:rsidP="00606B85">
      <w:pPr>
        <w:spacing w:after="60"/>
        <w:ind w:left="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fldChar w:fldCharType="begin"/>
      </w:r>
      <w:r>
        <w:rPr>
          <w:rFonts w:ascii="Arial" w:hAnsi="Arial" w:cs="Arial"/>
          <w:b/>
          <w:bCs/>
          <w:u w:val="single"/>
        </w:rPr>
        <w:instrText xml:space="preserve"> HYPERLINK "</w:instrText>
      </w:r>
      <w:r w:rsidRPr="00606B85">
        <w:rPr>
          <w:rFonts w:ascii="Arial" w:hAnsi="Arial" w:cs="Arial"/>
          <w:b/>
          <w:bCs/>
          <w:u w:val="single"/>
        </w:rPr>
        <w:instrText>https://www.chamber</w:instrText>
      </w:r>
      <w:r>
        <w:rPr>
          <w:rFonts w:ascii="Arial" w:hAnsi="Arial" w:cs="Arial"/>
          <w:b/>
          <w:bCs/>
          <w:u w:val="single"/>
        </w:rPr>
        <w:instrText xml:space="preserve">ofcommercementoneca.org" </w:instrText>
      </w:r>
      <w:r>
        <w:rPr>
          <w:rFonts w:ascii="Arial" w:hAnsi="Arial" w:cs="Arial"/>
          <w:b/>
          <w:bCs/>
          <w:u w:val="single"/>
        </w:rPr>
      </w:r>
      <w:r>
        <w:rPr>
          <w:rFonts w:ascii="Arial" w:hAnsi="Arial" w:cs="Arial"/>
          <w:b/>
          <w:bCs/>
          <w:u w:val="single"/>
        </w:rPr>
        <w:fldChar w:fldCharType="separate"/>
      </w:r>
      <w:r w:rsidRPr="003A79CC">
        <w:rPr>
          <w:rStyle w:val="Hyperlink"/>
          <w:rFonts w:ascii="Arial" w:hAnsi="Arial" w:cs="Arial"/>
          <w:b/>
          <w:bCs/>
        </w:rPr>
        <w:t>https://www.chamberofcommercementoneca.org</w:t>
      </w:r>
      <w:r>
        <w:rPr>
          <w:rFonts w:ascii="Arial" w:hAnsi="Arial" w:cs="Arial"/>
          <w:b/>
          <w:bCs/>
          <w:u w:val="single"/>
        </w:rPr>
        <w:fldChar w:fldCharType="end"/>
      </w:r>
    </w:p>
    <w:p w14:paraId="7BCB2228" w14:textId="2D0053E2" w:rsidR="005E1D62" w:rsidRDefault="00606B85" w:rsidP="00606B85">
      <w:pPr>
        <w:spacing w:after="60"/>
        <w:ind w:left="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Mentone Chamber of Commerce </w:t>
      </w:r>
      <w:r w:rsidR="005E1D62" w:rsidRPr="001469C9">
        <w:rPr>
          <w:rFonts w:ascii="Arial" w:hAnsi="Arial" w:cs="Arial"/>
          <w:b/>
          <w:bCs/>
          <w:color w:val="FF0000"/>
          <w:u w:val="single"/>
        </w:rPr>
        <w:t>MEMBERSHIP DRIVE 202</w:t>
      </w:r>
      <w:r w:rsidR="00083355">
        <w:rPr>
          <w:rFonts w:ascii="Arial" w:hAnsi="Arial" w:cs="Arial"/>
          <w:b/>
          <w:bCs/>
          <w:color w:val="FF0000"/>
          <w:u w:val="single"/>
        </w:rPr>
        <w:t>6</w:t>
      </w:r>
    </w:p>
    <w:p w14:paraId="3AEA4434" w14:textId="77777777" w:rsidR="00606B85" w:rsidRDefault="00000000" w:rsidP="0086471B">
      <w:pPr>
        <w:spacing w:after="60"/>
        <w:ind w:left="0"/>
        <w:jc w:val="center"/>
        <w:rPr>
          <w:rFonts w:ascii="Source Sans Pro" w:hAnsi="Source Sans Pro"/>
          <w:b/>
          <w:bCs/>
          <w:color w:val="1B1B1B"/>
          <w:shd w:val="clear" w:color="auto" w:fill="F3F3F3"/>
        </w:rPr>
      </w:pPr>
      <w:r>
        <w:rPr>
          <w:rFonts w:ascii="Source Sans Pro" w:hAnsi="Source Sans Pro"/>
          <w:b/>
          <w:bCs/>
          <w:noProof/>
          <w:color w:val="1B1B1B"/>
        </w:rPr>
        <w:pict w14:anchorId="2BDF56EB"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344.85pt;margin-top:10.95pt;width:124.3pt;height:111.45pt;z-index:1">
            <v:textbox>
              <w:txbxContent>
                <w:p w14:paraId="54AFCE2B" w14:textId="215106E1" w:rsidR="0086471B" w:rsidRPr="008E7C77" w:rsidRDefault="0086471B" w:rsidP="0086471B">
                  <w:pPr>
                    <w:shd w:val="clear" w:color="auto" w:fill="FFFFFF"/>
                    <w:ind w:left="0"/>
                    <w:rPr>
                      <w:b/>
                      <w:bCs/>
                      <w:color w:val="000000"/>
                      <w:sz w:val="20"/>
                      <w:szCs w:val="20"/>
                    </w:rPr>
                  </w:pPr>
                  <w:r w:rsidRPr="008E7C77">
                    <w:rPr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r w:rsidRPr="008E7C77">
                    <w:rPr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DEADLINE</w:t>
                  </w:r>
                  <w:r w:rsidRPr="008E7C77">
                    <w:rPr>
                      <w:b/>
                      <w:bCs/>
                      <w:color w:val="FF0000"/>
                      <w:sz w:val="20"/>
                      <w:szCs w:val="20"/>
                    </w:rPr>
                    <w:t xml:space="preserve">: </w:t>
                  </w:r>
                  <w:r w:rsidRPr="008E7C77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Please MAIL in your membership dues/application by </w:t>
                  </w:r>
                  <w:r w:rsidRPr="001469C9">
                    <w:rPr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FEBRUARY 28,</w:t>
                  </w:r>
                  <w:r w:rsidRPr="001469C9">
                    <w:rPr>
                      <w:b/>
                      <w:bCs/>
                      <w:color w:val="FF0000"/>
                      <w:sz w:val="20"/>
                      <w:szCs w:val="20"/>
                    </w:rPr>
                    <w:t xml:space="preserve"> </w:t>
                  </w:r>
                  <w:proofErr w:type="gramStart"/>
                  <w:r w:rsidRPr="001469C9">
                    <w:rPr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202</w:t>
                  </w:r>
                  <w:r w:rsidR="00AD7F55">
                    <w:rPr>
                      <w:b/>
                      <w:bCs/>
                      <w:color w:val="FF0000"/>
                      <w:sz w:val="20"/>
                      <w:szCs w:val="20"/>
                      <w:u w:val="single"/>
                    </w:rPr>
                    <w:t>6</w:t>
                  </w:r>
                  <w:proofErr w:type="gramEnd"/>
                  <w:r w:rsidRPr="008E7C77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Or call for </w:t>
                  </w:r>
                  <w:r>
                    <w:rPr>
                      <w:b/>
                      <w:bCs/>
                      <w:color w:val="000000"/>
                      <w:sz w:val="20"/>
                      <w:szCs w:val="20"/>
                    </w:rPr>
                    <w:t>“</w:t>
                  </w:r>
                  <w:r w:rsidRPr="008E7C77">
                    <w:rPr>
                      <w:b/>
                      <w:bCs/>
                      <w:color w:val="000000"/>
                      <w:sz w:val="20"/>
                      <w:szCs w:val="20"/>
                    </w:rPr>
                    <w:t>pick up” Or bring them to the January 31st or the February 28</w:t>
                  </w:r>
                  <w:r w:rsidRPr="008E7C77">
                    <w:rPr>
                      <w:b/>
                      <w:bCs/>
                      <w:color w:val="000000"/>
                      <w:sz w:val="20"/>
                      <w:szCs w:val="20"/>
                      <w:vertAlign w:val="superscript"/>
                    </w:rPr>
                    <w:t>th</w:t>
                  </w:r>
                  <w:r w:rsidRPr="008E7C77">
                    <w:rPr>
                      <w:b/>
                      <w:bCs/>
                      <w:color w:val="000000"/>
                      <w:sz w:val="20"/>
                      <w:szCs w:val="20"/>
                    </w:rPr>
                    <w:t xml:space="preserve"> meeting.</w:t>
                  </w:r>
                </w:p>
                <w:p w14:paraId="77853623" w14:textId="77777777" w:rsidR="0086471B" w:rsidRDefault="0086471B">
                  <w:pPr>
                    <w:ind w:left="0"/>
                  </w:pPr>
                </w:p>
              </w:txbxContent>
            </v:textbox>
          </v:shape>
        </w:pict>
      </w:r>
      <w:r w:rsidR="00AF78F7">
        <w:rPr>
          <w:rFonts w:ascii="Arial" w:hAnsi="Arial" w:cs="Arial"/>
          <w:b/>
          <w:bCs/>
          <w:u w:val="single"/>
        </w:rPr>
        <w:t>T</w:t>
      </w:r>
      <w:r w:rsidR="000B60E7">
        <w:rPr>
          <w:rFonts w:ascii="Arial" w:hAnsi="Arial" w:cs="Arial"/>
          <w:b/>
          <w:bCs/>
          <w:u w:val="single"/>
        </w:rPr>
        <w:t xml:space="preserve">AX ID # </w:t>
      </w:r>
      <w:r w:rsidR="00AF78F7" w:rsidRPr="00AF78F7">
        <w:rPr>
          <w:rFonts w:ascii="Source Sans Pro" w:hAnsi="Source Sans Pro"/>
          <w:b/>
          <w:bCs/>
          <w:color w:val="1B1B1B"/>
          <w:shd w:val="clear" w:color="auto" w:fill="F3F3F3"/>
        </w:rPr>
        <w:t>33-0970715</w:t>
      </w:r>
    </w:p>
    <w:p w14:paraId="4847597B" w14:textId="2C80D9C3" w:rsidR="0086471B" w:rsidRDefault="00083355" w:rsidP="0086471B">
      <w:pPr>
        <w:spacing w:after="60"/>
        <w:ind w:left="0"/>
        <w:jc w:val="center"/>
        <w:rPr>
          <w:rFonts w:ascii="Source Sans Pro" w:hAnsi="Source Sans Pro"/>
          <w:b/>
          <w:bCs/>
          <w:color w:val="1B1B1B"/>
          <w:shd w:val="clear" w:color="auto" w:fill="F3F3F3"/>
        </w:rPr>
      </w:pPr>
      <w:r>
        <w:rPr>
          <w:rFonts w:ascii="Source Sans Pro" w:hAnsi="Source Sans Pro"/>
          <w:b/>
          <w:bCs/>
          <w:color w:val="1B1B1B"/>
          <w:shd w:val="clear" w:color="auto" w:fill="F3F3F3"/>
        </w:rPr>
        <w:pict w14:anchorId="7D2802D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142.5pt;height:142.5pt">
            <v:imagedata r:id="rId8" o:title="NEW NEW MENTONE CHAMBER LOGO"/>
          </v:shape>
        </w:pict>
      </w:r>
    </w:p>
    <w:p w14:paraId="74408E4F" w14:textId="77777777" w:rsidR="003016A7" w:rsidRDefault="003016A7" w:rsidP="0086471B">
      <w:pPr>
        <w:spacing w:after="60"/>
        <w:ind w:left="0"/>
        <w:jc w:val="center"/>
        <w:rPr>
          <w:rFonts w:ascii="Source Sans Pro" w:hAnsi="Source Sans Pro"/>
          <w:b/>
          <w:bCs/>
          <w:color w:val="1B1B1B"/>
          <w:shd w:val="clear" w:color="auto" w:fill="F3F3F3"/>
        </w:rPr>
      </w:pPr>
    </w:p>
    <w:p w14:paraId="6BA0699A" w14:textId="3982A2B8" w:rsidR="005E1D62" w:rsidRDefault="0086471B" w:rsidP="005E1D62">
      <w:pPr>
        <w:shd w:val="clear" w:color="auto" w:fill="FFFFFF"/>
        <w:ind w:left="0"/>
        <w:rPr>
          <w:color w:val="1D2228"/>
        </w:rPr>
      </w:pPr>
      <w:r>
        <w:rPr>
          <w:color w:val="1D2228"/>
        </w:rPr>
        <w:t>T</w:t>
      </w:r>
      <w:r w:rsidR="005E1D62" w:rsidRPr="005E1D62">
        <w:rPr>
          <w:color w:val="1D2228"/>
        </w:rPr>
        <w:t>he</w:t>
      </w:r>
      <w:r w:rsidR="002E5EDE">
        <w:rPr>
          <w:color w:val="1D2228"/>
        </w:rPr>
        <w:t xml:space="preserve"> Mentone Chamber of Commerce</w:t>
      </w:r>
      <w:r w:rsidR="005E1D62" w:rsidRPr="005E1D62">
        <w:rPr>
          <w:color w:val="1D2228"/>
        </w:rPr>
        <w:t xml:space="preserve"> has</w:t>
      </w:r>
      <w:r w:rsidR="000B60E7">
        <w:rPr>
          <w:color w:val="1D2228"/>
        </w:rPr>
        <w:t xml:space="preserve"> sponsored </w:t>
      </w:r>
      <w:r w:rsidR="005A244E">
        <w:rPr>
          <w:color w:val="1D2228"/>
        </w:rPr>
        <w:t xml:space="preserve">the ongoing </w:t>
      </w:r>
      <w:r w:rsidR="002E5EDE">
        <w:rPr>
          <w:color w:val="1D2228"/>
        </w:rPr>
        <w:t xml:space="preserve">Mentone Days </w:t>
      </w:r>
      <w:r w:rsidR="00CA2B85">
        <w:rPr>
          <w:color w:val="1D2228"/>
        </w:rPr>
        <w:t>/</w:t>
      </w:r>
      <w:r w:rsidR="002E5EDE">
        <w:rPr>
          <w:color w:val="1D2228"/>
        </w:rPr>
        <w:t xml:space="preserve"> Mentone Birthday Celebrations, </w:t>
      </w:r>
      <w:r w:rsidR="005A244E">
        <w:rPr>
          <w:color w:val="1D2228"/>
        </w:rPr>
        <w:t>t</w:t>
      </w:r>
      <w:r w:rsidR="002E5EDE">
        <w:rPr>
          <w:color w:val="1D2228"/>
        </w:rPr>
        <w:t xml:space="preserve">he Western Casino Nights, and the </w:t>
      </w:r>
      <w:r w:rsidR="00083355">
        <w:rPr>
          <w:color w:val="1D2228"/>
        </w:rPr>
        <w:t>a</w:t>
      </w:r>
      <w:r w:rsidR="002E5EDE">
        <w:rPr>
          <w:color w:val="1D2228"/>
        </w:rPr>
        <w:t>nnual Mentone</w:t>
      </w:r>
      <w:r w:rsidR="00AD7F55">
        <w:rPr>
          <w:color w:val="1D2228"/>
        </w:rPr>
        <w:t xml:space="preserve"> CA International </w:t>
      </w:r>
      <w:r w:rsidR="002E5EDE">
        <w:rPr>
          <w:color w:val="1D2228"/>
        </w:rPr>
        <w:t xml:space="preserve"> Film Festival</w:t>
      </w:r>
      <w:r>
        <w:rPr>
          <w:color w:val="1D2228"/>
        </w:rPr>
        <w:t xml:space="preserve">! </w:t>
      </w:r>
      <w:r w:rsidR="002E5EDE">
        <w:rPr>
          <w:color w:val="1D2228"/>
        </w:rPr>
        <w:t xml:space="preserve"> M</w:t>
      </w:r>
      <w:r w:rsidR="005E1D62" w:rsidRPr="005E1D62">
        <w:rPr>
          <w:color w:val="1D2228"/>
        </w:rPr>
        <w:t xml:space="preserve">ost </w:t>
      </w:r>
      <w:r w:rsidR="002E5EDE">
        <w:rPr>
          <w:color w:val="1D2228"/>
        </w:rPr>
        <w:t>events are free</w:t>
      </w:r>
      <w:r w:rsidR="00AF78F7">
        <w:rPr>
          <w:color w:val="1D2228"/>
        </w:rPr>
        <w:t xml:space="preserve"> or </w:t>
      </w:r>
      <w:r w:rsidR="005A244E">
        <w:rPr>
          <w:color w:val="1D2228"/>
        </w:rPr>
        <w:t xml:space="preserve">very </w:t>
      </w:r>
      <w:r w:rsidR="00AF78F7">
        <w:rPr>
          <w:color w:val="1D2228"/>
        </w:rPr>
        <w:t>affordable for</w:t>
      </w:r>
      <w:r w:rsidR="00562D55">
        <w:rPr>
          <w:color w:val="1D2228"/>
        </w:rPr>
        <w:t xml:space="preserve"> our</w:t>
      </w:r>
      <w:r w:rsidR="00AF78F7">
        <w:rPr>
          <w:color w:val="1D2228"/>
        </w:rPr>
        <w:t xml:space="preserve"> residents.</w:t>
      </w:r>
      <w:r w:rsidR="005E1D62">
        <w:rPr>
          <w:color w:val="1D2228"/>
        </w:rPr>
        <w:t xml:space="preserve"> Business </w:t>
      </w:r>
      <w:r w:rsidR="00B44BC0">
        <w:rPr>
          <w:color w:val="1D2228"/>
        </w:rPr>
        <w:t>M</w:t>
      </w:r>
      <w:r w:rsidR="005E1D62">
        <w:rPr>
          <w:color w:val="1D2228"/>
        </w:rPr>
        <w:t>embers can be involved</w:t>
      </w:r>
      <w:r w:rsidR="00DC0DB0">
        <w:rPr>
          <w:color w:val="1D2228"/>
        </w:rPr>
        <w:t xml:space="preserve"> and </w:t>
      </w:r>
      <w:r w:rsidR="005E1D62">
        <w:rPr>
          <w:color w:val="1D2228"/>
        </w:rPr>
        <w:t>advertise</w:t>
      </w:r>
      <w:r w:rsidR="0021141F">
        <w:rPr>
          <w:color w:val="1D2228"/>
        </w:rPr>
        <w:t xml:space="preserve"> at the events</w:t>
      </w:r>
      <w:r w:rsidR="00EF1048">
        <w:rPr>
          <w:color w:val="1D2228"/>
        </w:rPr>
        <w:t>, donate opportunity prizes,</w:t>
      </w:r>
      <w:r w:rsidR="000B60E7">
        <w:rPr>
          <w:color w:val="1D2228"/>
        </w:rPr>
        <w:t xml:space="preserve"> or even host some type of </w:t>
      </w:r>
      <w:r w:rsidR="00EF1048">
        <w:rPr>
          <w:color w:val="1D2228"/>
        </w:rPr>
        <w:t>event at their business.</w:t>
      </w:r>
    </w:p>
    <w:p w14:paraId="38F454F4" w14:textId="77777777" w:rsidR="002E5EDE" w:rsidRDefault="002E5EDE" w:rsidP="005E1D62">
      <w:pPr>
        <w:shd w:val="clear" w:color="auto" w:fill="FFFFFF"/>
        <w:ind w:left="0"/>
        <w:rPr>
          <w:color w:val="1D2228"/>
        </w:rPr>
      </w:pPr>
    </w:p>
    <w:p w14:paraId="106BDE26" w14:textId="77777777" w:rsidR="00CA2B85" w:rsidRDefault="00CA2B85" w:rsidP="005E1D62">
      <w:pPr>
        <w:shd w:val="clear" w:color="auto" w:fill="FFFFFF"/>
        <w:ind w:left="0"/>
        <w:rPr>
          <w:color w:val="1D2228"/>
        </w:rPr>
      </w:pPr>
      <w:r>
        <w:rPr>
          <w:color w:val="1D2228"/>
        </w:rPr>
        <w:t xml:space="preserve">When you become a chamber member, </w:t>
      </w:r>
      <w:r w:rsidR="00FC5B79">
        <w:rPr>
          <w:color w:val="1D2228"/>
        </w:rPr>
        <w:t>your</w:t>
      </w:r>
      <w:r w:rsidR="0021141F">
        <w:rPr>
          <w:color w:val="1D2228"/>
        </w:rPr>
        <w:t xml:space="preserve"> business</w:t>
      </w:r>
      <w:r w:rsidR="00EF1048">
        <w:rPr>
          <w:color w:val="1D2228"/>
        </w:rPr>
        <w:t xml:space="preserve"> is listed</w:t>
      </w:r>
      <w:r w:rsidR="0021141F">
        <w:rPr>
          <w:color w:val="1D2228"/>
        </w:rPr>
        <w:t xml:space="preserve"> on our Chamber </w:t>
      </w:r>
      <w:r w:rsidR="00BE4864">
        <w:rPr>
          <w:color w:val="1D2228"/>
        </w:rPr>
        <w:t>W</w:t>
      </w:r>
      <w:r w:rsidR="00FC5B79">
        <w:rPr>
          <w:color w:val="1D2228"/>
        </w:rPr>
        <w:t>ebsite.</w:t>
      </w:r>
    </w:p>
    <w:p w14:paraId="1536128D" w14:textId="77777777" w:rsidR="005E1D62" w:rsidRPr="005E1D62" w:rsidRDefault="00FC5B79" w:rsidP="005E1D62">
      <w:pPr>
        <w:shd w:val="clear" w:color="auto" w:fill="FFFFFF"/>
        <w:ind w:left="0"/>
        <w:rPr>
          <w:color w:val="1D2228"/>
        </w:rPr>
      </w:pPr>
      <w:r>
        <w:rPr>
          <w:color w:val="1D2228"/>
        </w:rPr>
        <w:t xml:space="preserve"> </w:t>
      </w:r>
    </w:p>
    <w:p w14:paraId="56726E48" w14:textId="77777777" w:rsidR="005E1D62" w:rsidRPr="005E1D62" w:rsidRDefault="005E1D62" w:rsidP="005E1D62">
      <w:pPr>
        <w:shd w:val="clear" w:color="auto" w:fill="FFFFFF"/>
        <w:ind w:left="0"/>
        <w:rPr>
          <w:color w:val="1D2228"/>
        </w:rPr>
      </w:pPr>
      <w:r w:rsidRPr="005E1D62">
        <w:rPr>
          <w:color w:val="1D2228"/>
        </w:rPr>
        <w:t xml:space="preserve">The </w:t>
      </w:r>
      <w:r w:rsidR="002E5EDE">
        <w:rPr>
          <w:color w:val="1D2228"/>
        </w:rPr>
        <w:t>volunteers</w:t>
      </w:r>
      <w:r w:rsidR="00EF1048">
        <w:rPr>
          <w:color w:val="1D2228"/>
        </w:rPr>
        <w:t xml:space="preserve">, </w:t>
      </w:r>
      <w:r w:rsidR="008E7C77">
        <w:rPr>
          <w:color w:val="1D2228"/>
        </w:rPr>
        <w:t xml:space="preserve">who </w:t>
      </w:r>
      <w:r w:rsidR="0086471B">
        <w:rPr>
          <w:color w:val="1D2228"/>
        </w:rPr>
        <w:t xml:space="preserve">are </w:t>
      </w:r>
      <w:r w:rsidR="00EF1048">
        <w:rPr>
          <w:color w:val="1D2228"/>
        </w:rPr>
        <w:t>all</w:t>
      </w:r>
      <w:r w:rsidR="002E5EDE">
        <w:rPr>
          <w:color w:val="1D2228"/>
        </w:rPr>
        <w:t xml:space="preserve"> </w:t>
      </w:r>
      <w:r w:rsidR="008E7C77">
        <w:rPr>
          <w:color w:val="1D2228"/>
        </w:rPr>
        <w:t xml:space="preserve">current </w:t>
      </w:r>
      <w:r w:rsidR="002E5EDE">
        <w:rPr>
          <w:color w:val="1D2228"/>
        </w:rPr>
        <w:t>Chamber Members</w:t>
      </w:r>
      <w:r w:rsidR="00EF1048">
        <w:rPr>
          <w:color w:val="1D2228"/>
        </w:rPr>
        <w:t>,</w:t>
      </w:r>
      <w:r w:rsidR="008E7C77">
        <w:rPr>
          <w:color w:val="1D2228"/>
        </w:rPr>
        <w:t xml:space="preserve"> </w:t>
      </w:r>
      <w:r w:rsidRPr="005E1D62">
        <w:rPr>
          <w:color w:val="1D2228"/>
        </w:rPr>
        <w:t>also are dedicated to the communit</w:t>
      </w:r>
      <w:r w:rsidR="002E5EDE">
        <w:rPr>
          <w:color w:val="1D2228"/>
        </w:rPr>
        <w:t>y. T</w:t>
      </w:r>
      <w:r w:rsidRPr="005E1D62">
        <w:rPr>
          <w:color w:val="1D2228"/>
        </w:rPr>
        <w:t>here are tasks</w:t>
      </w:r>
      <w:r w:rsidR="005A244E">
        <w:rPr>
          <w:color w:val="1D2228"/>
        </w:rPr>
        <w:t xml:space="preserve"> that</w:t>
      </w:r>
      <w:r w:rsidRPr="005E1D62">
        <w:rPr>
          <w:color w:val="1D2228"/>
        </w:rPr>
        <w:t xml:space="preserve"> they take </w:t>
      </w:r>
      <w:r w:rsidR="00BE4864">
        <w:rPr>
          <w:color w:val="1D2228"/>
        </w:rPr>
        <w:t>on that incur costs for the</w:t>
      </w:r>
      <w:r w:rsidRPr="005E1D62">
        <w:rPr>
          <w:color w:val="1D2228"/>
        </w:rPr>
        <w:t xml:space="preserve"> </w:t>
      </w:r>
      <w:r w:rsidR="000B60E7" w:rsidRPr="005E1D62">
        <w:rPr>
          <w:color w:val="1D2228"/>
        </w:rPr>
        <w:t>Chamber</w:t>
      </w:r>
      <w:r w:rsidR="008E7C77">
        <w:rPr>
          <w:color w:val="1D2228"/>
        </w:rPr>
        <w:t>. Your dues will help with the following:</w:t>
      </w:r>
      <w:r w:rsidR="00DC0DB0">
        <w:rPr>
          <w:color w:val="1D2228"/>
        </w:rPr>
        <w:t xml:space="preserve"> </w:t>
      </w:r>
      <w:r w:rsidR="008E7C77">
        <w:rPr>
          <w:color w:val="1D2228"/>
        </w:rPr>
        <w:t>G</w:t>
      </w:r>
      <w:r w:rsidR="00DC0DB0">
        <w:rPr>
          <w:color w:val="1D2228"/>
        </w:rPr>
        <w:t>raffiti</w:t>
      </w:r>
      <w:r w:rsidR="00B44BC0">
        <w:rPr>
          <w:color w:val="1D2228"/>
        </w:rPr>
        <w:t xml:space="preserve"> cleanup</w:t>
      </w:r>
      <w:r w:rsidR="00DC0DB0">
        <w:rPr>
          <w:color w:val="1D2228"/>
        </w:rPr>
        <w:t>,</w:t>
      </w:r>
      <w:r w:rsidRPr="005E1D62">
        <w:rPr>
          <w:color w:val="1D2228"/>
        </w:rPr>
        <w:t xml:space="preserve"> </w:t>
      </w:r>
      <w:r w:rsidR="008E7C77">
        <w:rPr>
          <w:color w:val="1D2228"/>
        </w:rPr>
        <w:t>P</w:t>
      </w:r>
      <w:r w:rsidRPr="005E1D62">
        <w:rPr>
          <w:color w:val="1D2228"/>
        </w:rPr>
        <w:t xml:space="preserve">ostage, </w:t>
      </w:r>
      <w:r w:rsidR="008E7C77">
        <w:rPr>
          <w:color w:val="1D2228"/>
        </w:rPr>
        <w:t>I</w:t>
      </w:r>
      <w:r w:rsidRPr="005E1D62">
        <w:rPr>
          <w:color w:val="1D2228"/>
        </w:rPr>
        <w:t xml:space="preserve">nk, </w:t>
      </w:r>
      <w:r w:rsidR="008E7C77">
        <w:rPr>
          <w:color w:val="1D2228"/>
        </w:rPr>
        <w:t>C</w:t>
      </w:r>
      <w:r w:rsidRPr="005E1D62">
        <w:rPr>
          <w:color w:val="1D2228"/>
        </w:rPr>
        <w:t xml:space="preserve">omputer paper, </w:t>
      </w:r>
      <w:r w:rsidR="008E7C77">
        <w:rPr>
          <w:color w:val="1D2228"/>
        </w:rPr>
        <w:t>C</w:t>
      </w:r>
      <w:r w:rsidRPr="005E1D62">
        <w:rPr>
          <w:color w:val="1D2228"/>
        </w:rPr>
        <w:t>hamber phone bill, </w:t>
      </w:r>
      <w:r w:rsidR="008E7C77">
        <w:rPr>
          <w:color w:val="1D2228"/>
        </w:rPr>
        <w:t>B</w:t>
      </w:r>
      <w:r w:rsidRPr="005E1D62">
        <w:rPr>
          <w:color w:val="1D2228"/>
        </w:rPr>
        <w:t xml:space="preserve">anners, </w:t>
      </w:r>
      <w:r w:rsidR="008E7C77">
        <w:rPr>
          <w:color w:val="1D2228"/>
        </w:rPr>
        <w:t>G</w:t>
      </w:r>
      <w:r w:rsidRPr="005E1D62">
        <w:rPr>
          <w:color w:val="1D2228"/>
        </w:rPr>
        <w:t xml:space="preserve">ift certificates and </w:t>
      </w:r>
      <w:r w:rsidR="001469C9">
        <w:rPr>
          <w:color w:val="1D2228"/>
        </w:rPr>
        <w:t>o</w:t>
      </w:r>
      <w:r w:rsidR="008E7C77">
        <w:rPr>
          <w:color w:val="1D2228"/>
        </w:rPr>
        <w:t>t</w:t>
      </w:r>
      <w:r w:rsidRPr="005E1D62">
        <w:rPr>
          <w:color w:val="1D2228"/>
        </w:rPr>
        <w:t>her certificates or awards</w:t>
      </w:r>
      <w:r w:rsidR="00CA2B85">
        <w:rPr>
          <w:color w:val="1D2228"/>
        </w:rPr>
        <w:t>.</w:t>
      </w:r>
    </w:p>
    <w:p w14:paraId="7EFDAFCC" w14:textId="77777777" w:rsidR="005E1D62" w:rsidRPr="005E1D62" w:rsidRDefault="005E1D62" w:rsidP="005E1D62">
      <w:pPr>
        <w:shd w:val="clear" w:color="auto" w:fill="FFFFFF"/>
        <w:ind w:left="0"/>
        <w:rPr>
          <w:color w:val="1D2228"/>
        </w:rPr>
      </w:pPr>
    </w:p>
    <w:p w14:paraId="654E17AC" w14:textId="7FCE7566" w:rsidR="005E1D62" w:rsidRPr="005E1D62" w:rsidRDefault="005E1D62" w:rsidP="005E1D62">
      <w:pPr>
        <w:shd w:val="clear" w:color="auto" w:fill="FFFFFF"/>
        <w:ind w:left="0"/>
        <w:rPr>
          <w:color w:val="1D2228"/>
        </w:rPr>
      </w:pPr>
      <w:r w:rsidRPr="005E1D62">
        <w:rPr>
          <w:color w:val="1D2228"/>
        </w:rPr>
        <w:t xml:space="preserve">The </w:t>
      </w:r>
      <w:r w:rsidR="00DC0DB0">
        <w:rPr>
          <w:color w:val="1D2228"/>
        </w:rPr>
        <w:t xml:space="preserve">Historical </w:t>
      </w:r>
      <w:r w:rsidRPr="005E1D62">
        <w:rPr>
          <w:color w:val="1D2228"/>
        </w:rPr>
        <w:t>Murals have been a special addition to our community</w:t>
      </w:r>
      <w:r w:rsidR="00EF1048">
        <w:rPr>
          <w:color w:val="1D2228"/>
        </w:rPr>
        <w:t>. T</w:t>
      </w:r>
      <w:r w:rsidRPr="005E1D62">
        <w:rPr>
          <w:color w:val="1D2228"/>
        </w:rPr>
        <w:t>hey will need</w:t>
      </w:r>
      <w:r w:rsidR="00BE4864">
        <w:rPr>
          <w:color w:val="1D2228"/>
        </w:rPr>
        <w:t xml:space="preserve"> completion</w:t>
      </w:r>
      <w:r w:rsidR="00311085">
        <w:rPr>
          <w:color w:val="1D2228"/>
        </w:rPr>
        <w:t>.</w:t>
      </w:r>
      <w:r w:rsidR="00BE4864">
        <w:rPr>
          <w:color w:val="1D2228"/>
        </w:rPr>
        <w:t xml:space="preserve"> (</w:t>
      </w:r>
      <w:r w:rsidR="00311085">
        <w:rPr>
          <w:color w:val="1D2228"/>
        </w:rPr>
        <w:t>We</w:t>
      </w:r>
      <w:r w:rsidR="001469C9">
        <w:rPr>
          <w:color w:val="1D2228"/>
        </w:rPr>
        <w:t xml:space="preserve"> had</w:t>
      </w:r>
      <w:r w:rsidR="00D50560">
        <w:rPr>
          <w:color w:val="1D2228"/>
        </w:rPr>
        <w:t xml:space="preserve"> some</w:t>
      </w:r>
      <w:r w:rsidR="001469C9">
        <w:rPr>
          <w:color w:val="1D2228"/>
        </w:rPr>
        <w:t xml:space="preserve"> </w:t>
      </w:r>
      <w:r w:rsidR="00D50560">
        <w:rPr>
          <w:color w:val="1D2228"/>
        </w:rPr>
        <w:t>talented</w:t>
      </w:r>
      <w:r w:rsidR="005A244E">
        <w:rPr>
          <w:color w:val="1D2228"/>
        </w:rPr>
        <w:t xml:space="preserve"> </w:t>
      </w:r>
      <w:r w:rsidR="00BE4864">
        <w:rPr>
          <w:color w:val="1D2228"/>
        </w:rPr>
        <w:t>volunteers in</w:t>
      </w:r>
      <w:r w:rsidR="005A244E">
        <w:rPr>
          <w:color w:val="1D2228"/>
        </w:rPr>
        <w:t xml:space="preserve"> the</w:t>
      </w:r>
      <w:r w:rsidR="00BE4864">
        <w:rPr>
          <w:color w:val="1D2228"/>
        </w:rPr>
        <w:t xml:space="preserve"> </w:t>
      </w:r>
      <w:r w:rsidR="00311085">
        <w:rPr>
          <w:color w:val="1D2228"/>
        </w:rPr>
        <w:t>past,</w:t>
      </w:r>
      <w:r w:rsidR="00D50560">
        <w:rPr>
          <w:color w:val="1D2228"/>
        </w:rPr>
        <w:t xml:space="preserve"> </w:t>
      </w:r>
      <w:r w:rsidR="001469C9">
        <w:rPr>
          <w:color w:val="1D2228"/>
        </w:rPr>
        <w:t>may need</w:t>
      </w:r>
      <w:r w:rsidR="00311085">
        <w:rPr>
          <w:color w:val="1D2228"/>
        </w:rPr>
        <w:t xml:space="preserve"> to hire</w:t>
      </w:r>
      <w:r w:rsidR="001469C9">
        <w:rPr>
          <w:color w:val="1D2228"/>
        </w:rPr>
        <w:t xml:space="preserve"> artists)</w:t>
      </w:r>
      <w:r w:rsidR="00DC0DB0">
        <w:rPr>
          <w:color w:val="1D2228"/>
        </w:rPr>
        <w:t xml:space="preserve"> </w:t>
      </w:r>
      <w:r w:rsidR="00BE4864">
        <w:rPr>
          <w:color w:val="1D2228"/>
        </w:rPr>
        <w:t xml:space="preserve">These </w:t>
      </w:r>
      <w:r w:rsidR="00311085">
        <w:rPr>
          <w:color w:val="1D2228"/>
        </w:rPr>
        <w:t>“Historical”</w:t>
      </w:r>
      <w:r w:rsidR="00BE4864">
        <w:rPr>
          <w:color w:val="1D2228"/>
        </w:rPr>
        <w:t xml:space="preserve"> murals</w:t>
      </w:r>
      <w:r w:rsidR="00DC0DB0">
        <w:rPr>
          <w:color w:val="1D2228"/>
        </w:rPr>
        <w:t xml:space="preserve"> welcome travelers to our business district</w:t>
      </w:r>
      <w:r w:rsidR="00BE4864">
        <w:rPr>
          <w:color w:val="1D2228"/>
        </w:rPr>
        <w:t>.</w:t>
      </w:r>
      <w:r w:rsidR="00311085">
        <w:rPr>
          <w:color w:val="1D2228"/>
        </w:rPr>
        <w:t xml:space="preserve"> With a larger Sponsorship/Membership you can help! </w:t>
      </w:r>
    </w:p>
    <w:p w14:paraId="7FEF1758" w14:textId="77777777" w:rsidR="005E1D62" w:rsidRPr="005E1D62" w:rsidRDefault="005E1D62" w:rsidP="005E1D62">
      <w:pPr>
        <w:shd w:val="clear" w:color="auto" w:fill="FFFFFF"/>
        <w:ind w:left="0"/>
        <w:rPr>
          <w:color w:val="1D2228"/>
        </w:rPr>
      </w:pPr>
    </w:p>
    <w:p w14:paraId="125F8076" w14:textId="77777777" w:rsidR="005E1D62" w:rsidRPr="005E1D62" w:rsidRDefault="005E1D62" w:rsidP="005E1D62">
      <w:pPr>
        <w:shd w:val="clear" w:color="auto" w:fill="FFFFFF"/>
        <w:ind w:left="0"/>
        <w:rPr>
          <w:color w:val="1D2228"/>
        </w:rPr>
      </w:pPr>
      <w:r w:rsidRPr="005E1D62">
        <w:rPr>
          <w:color w:val="1D2228"/>
        </w:rPr>
        <w:t>The Mentone Chamber Membership dues are the lowest in the Inland Empire. </w:t>
      </w:r>
    </w:p>
    <w:p w14:paraId="74CFDB26" w14:textId="77777777" w:rsidR="005E1D62" w:rsidRDefault="005E1D62" w:rsidP="005E1D62">
      <w:pPr>
        <w:shd w:val="clear" w:color="auto" w:fill="FFFFFF"/>
        <w:ind w:left="0"/>
        <w:rPr>
          <w:b/>
          <w:bCs/>
          <w:color w:val="111111"/>
        </w:rPr>
      </w:pPr>
      <w:r w:rsidRPr="005E1D62">
        <w:rPr>
          <w:color w:val="111111"/>
        </w:rPr>
        <w:t>Most chambers charge a</w:t>
      </w:r>
      <w:r w:rsidRPr="005E1D62">
        <w:rPr>
          <w:b/>
          <w:bCs/>
          <w:color w:val="111111"/>
        </w:rPr>
        <w:t> $300 - $400 yearly fee for a business with 1 -20 Employees.</w:t>
      </w:r>
      <w:r>
        <w:rPr>
          <w:b/>
          <w:bCs/>
          <w:color w:val="111111"/>
        </w:rPr>
        <w:t xml:space="preserve"> </w:t>
      </w:r>
    </w:p>
    <w:p w14:paraId="6517280E" w14:textId="77777777" w:rsidR="00BE4864" w:rsidRPr="005E1D62" w:rsidRDefault="00BE4864" w:rsidP="005E1D62">
      <w:pPr>
        <w:shd w:val="clear" w:color="auto" w:fill="FFFFFF"/>
        <w:ind w:left="0"/>
        <w:rPr>
          <w:color w:val="1D2228"/>
        </w:rPr>
      </w:pPr>
    </w:p>
    <w:p w14:paraId="4468869D" w14:textId="0C533D49" w:rsidR="005E1D62" w:rsidRPr="0086471B" w:rsidRDefault="00B44BC0" w:rsidP="005E1D62">
      <w:pPr>
        <w:shd w:val="clear" w:color="auto" w:fill="FFFFFF"/>
        <w:ind w:left="0"/>
        <w:rPr>
          <w:b/>
          <w:bCs/>
          <w:color w:val="1D2228"/>
          <w:u w:val="single"/>
        </w:rPr>
      </w:pPr>
      <w:r w:rsidRPr="0086471B">
        <w:rPr>
          <w:b/>
          <w:bCs/>
          <w:color w:val="1D2228"/>
          <w:u w:val="single"/>
        </w:rPr>
        <w:t xml:space="preserve">Mentone Chamber Business </w:t>
      </w:r>
      <w:r w:rsidR="0021141F" w:rsidRPr="0086471B">
        <w:rPr>
          <w:b/>
          <w:bCs/>
          <w:color w:val="1D2228"/>
          <w:u w:val="single"/>
        </w:rPr>
        <w:t>Dues</w:t>
      </w:r>
      <w:r w:rsidR="005A244E" w:rsidRPr="0086471B">
        <w:rPr>
          <w:b/>
          <w:bCs/>
          <w:color w:val="1D2228"/>
          <w:u w:val="single"/>
        </w:rPr>
        <w:t xml:space="preserve"> are only</w:t>
      </w:r>
      <w:r w:rsidR="0021141F" w:rsidRPr="0086471B">
        <w:rPr>
          <w:b/>
          <w:bCs/>
          <w:color w:val="1D2228"/>
          <w:u w:val="single"/>
        </w:rPr>
        <w:t xml:space="preserve"> 50.00</w:t>
      </w:r>
      <w:r w:rsidR="005A244E" w:rsidRPr="0086471B">
        <w:rPr>
          <w:b/>
          <w:bCs/>
          <w:color w:val="1D2228"/>
          <w:u w:val="single"/>
        </w:rPr>
        <w:t xml:space="preserve"> each year.</w:t>
      </w:r>
      <w:r w:rsidR="00BE4864" w:rsidRPr="0086471B">
        <w:rPr>
          <w:b/>
          <w:bCs/>
          <w:color w:val="1D2228"/>
          <w:u w:val="single"/>
        </w:rPr>
        <w:t xml:space="preserve"> </w:t>
      </w:r>
      <w:r w:rsidR="00AD7F55">
        <w:rPr>
          <w:b/>
          <w:bCs/>
          <w:color w:val="1D2228"/>
          <w:u w:val="single"/>
        </w:rPr>
        <w:t xml:space="preserve"> Individual 25.00 </w:t>
      </w:r>
    </w:p>
    <w:p w14:paraId="79011397" w14:textId="77777777" w:rsidR="00BE4864" w:rsidRDefault="00BE4864" w:rsidP="005E1D62">
      <w:pPr>
        <w:shd w:val="clear" w:color="auto" w:fill="FFFFFF"/>
        <w:ind w:left="0"/>
        <w:rPr>
          <w:b/>
          <w:bCs/>
          <w:color w:val="1D2228"/>
        </w:rPr>
      </w:pPr>
    </w:p>
    <w:p w14:paraId="395990E6" w14:textId="55A553BD" w:rsidR="00BE4864" w:rsidRDefault="00BE4864" w:rsidP="005E1D62">
      <w:pPr>
        <w:shd w:val="clear" w:color="auto" w:fill="FFFFFF"/>
        <w:ind w:left="0"/>
        <w:rPr>
          <w:b/>
          <w:bCs/>
          <w:color w:val="1D2228"/>
        </w:rPr>
      </w:pPr>
      <w:r>
        <w:rPr>
          <w:b/>
          <w:bCs/>
          <w:color w:val="1D2228"/>
        </w:rPr>
        <w:t>Currently</w:t>
      </w:r>
      <w:r w:rsidR="00562D55">
        <w:rPr>
          <w:b/>
          <w:bCs/>
          <w:color w:val="1D2228"/>
        </w:rPr>
        <w:t>,</w:t>
      </w:r>
      <w:r>
        <w:rPr>
          <w:b/>
          <w:bCs/>
          <w:color w:val="1D2228"/>
        </w:rPr>
        <w:t xml:space="preserve"> we have 20 businesses to renew for 202</w:t>
      </w:r>
      <w:r w:rsidR="00AD7F55">
        <w:rPr>
          <w:b/>
          <w:bCs/>
          <w:color w:val="1D2228"/>
        </w:rPr>
        <w:t>6</w:t>
      </w:r>
      <w:r>
        <w:rPr>
          <w:b/>
          <w:bCs/>
          <w:color w:val="1D2228"/>
        </w:rPr>
        <w:t xml:space="preserve">, but our goal is to have 50 business members, at </w:t>
      </w:r>
      <w:proofErr w:type="gramStart"/>
      <w:r>
        <w:rPr>
          <w:b/>
          <w:bCs/>
          <w:color w:val="1D2228"/>
        </w:rPr>
        <w:t>the  least</w:t>
      </w:r>
      <w:proofErr w:type="gramEnd"/>
      <w:r>
        <w:rPr>
          <w:b/>
          <w:bCs/>
          <w:color w:val="1D2228"/>
        </w:rPr>
        <w:t>. The more members</w:t>
      </w:r>
      <w:r w:rsidR="000B60E7">
        <w:rPr>
          <w:b/>
          <w:bCs/>
          <w:color w:val="1D2228"/>
        </w:rPr>
        <w:t xml:space="preserve">, </w:t>
      </w:r>
      <w:r>
        <w:rPr>
          <w:b/>
          <w:bCs/>
          <w:color w:val="1D2228"/>
        </w:rPr>
        <w:t>the more exposure for Mentone and</w:t>
      </w:r>
      <w:r w:rsidR="000B60E7">
        <w:rPr>
          <w:b/>
          <w:bCs/>
          <w:color w:val="1D2228"/>
        </w:rPr>
        <w:t xml:space="preserve"> the increased</w:t>
      </w:r>
      <w:r>
        <w:rPr>
          <w:b/>
          <w:bCs/>
          <w:color w:val="1D2228"/>
        </w:rPr>
        <w:t xml:space="preserve"> ability to get grants for the community projects.</w:t>
      </w:r>
    </w:p>
    <w:p w14:paraId="3C18A9F0" w14:textId="77777777" w:rsidR="002E5EDE" w:rsidRPr="005E1D62" w:rsidRDefault="002E5EDE" w:rsidP="005E1D62">
      <w:pPr>
        <w:shd w:val="clear" w:color="auto" w:fill="FFFFFF"/>
        <w:ind w:left="0"/>
        <w:rPr>
          <w:color w:val="1D2228"/>
        </w:rPr>
      </w:pPr>
    </w:p>
    <w:p w14:paraId="193C229F" w14:textId="77777777" w:rsidR="005A244E" w:rsidRPr="00141382" w:rsidRDefault="000B60E7" w:rsidP="005E1D62">
      <w:pPr>
        <w:shd w:val="clear" w:color="auto" w:fill="FFFFFF"/>
        <w:ind w:left="0"/>
        <w:rPr>
          <w:b/>
          <w:bCs/>
          <w:color w:val="1D2228"/>
          <w:sz w:val="20"/>
          <w:szCs w:val="20"/>
          <w:u w:val="single"/>
        </w:rPr>
      </w:pPr>
      <w:r w:rsidRPr="003016A7">
        <w:rPr>
          <w:color w:val="1D2228"/>
        </w:rPr>
        <w:t>Please, r</w:t>
      </w:r>
      <w:r w:rsidR="00B44BC0" w:rsidRPr="003016A7">
        <w:rPr>
          <w:color w:val="1D2228"/>
        </w:rPr>
        <w:t>eturn</w:t>
      </w:r>
      <w:r w:rsidR="00BE4864" w:rsidRPr="003016A7">
        <w:rPr>
          <w:color w:val="1D2228"/>
        </w:rPr>
        <w:t xml:space="preserve"> the</w:t>
      </w:r>
      <w:r w:rsidR="00B44BC0" w:rsidRPr="003016A7">
        <w:rPr>
          <w:color w:val="1D2228"/>
        </w:rPr>
        <w:t xml:space="preserve"> completed </w:t>
      </w:r>
      <w:r w:rsidR="005E1D62" w:rsidRPr="003016A7">
        <w:rPr>
          <w:color w:val="1D2228"/>
        </w:rPr>
        <w:t>application</w:t>
      </w:r>
      <w:r w:rsidR="005A244E" w:rsidRPr="003016A7">
        <w:rPr>
          <w:color w:val="1D2228"/>
        </w:rPr>
        <w:t xml:space="preserve"> AND </w:t>
      </w:r>
      <w:r w:rsidR="005E1D62" w:rsidRPr="003016A7">
        <w:rPr>
          <w:color w:val="1D2228"/>
        </w:rPr>
        <w:t xml:space="preserve">Check or money order </w:t>
      </w:r>
      <w:r w:rsidR="00B44BC0" w:rsidRPr="003016A7">
        <w:rPr>
          <w:color w:val="1D2228"/>
        </w:rPr>
        <w:t xml:space="preserve">in </w:t>
      </w:r>
      <w:r w:rsidR="00EF1048" w:rsidRPr="003016A7">
        <w:rPr>
          <w:color w:val="1D2228"/>
        </w:rPr>
        <w:t xml:space="preserve">the </w:t>
      </w:r>
      <w:r w:rsidR="00B44BC0" w:rsidRPr="003016A7">
        <w:rPr>
          <w:color w:val="1D2228"/>
        </w:rPr>
        <w:t xml:space="preserve">envelope provided </w:t>
      </w:r>
      <w:r w:rsidR="005E1D62" w:rsidRPr="003016A7">
        <w:rPr>
          <w:color w:val="1D2228"/>
        </w:rPr>
        <w:t>(Cash can be accepted in person</w:t>
      </w:r>
      <w:r w:rsidR="003016A7">
        <w:rPr>
          <w:color w:val="1D2228"/>
        </w:rPr>
        <w:t>)</w:t>
      </w:r>
      <w:r w:rsidR="00BE4864" w:rsidRPr="003016A7">
        <w:rPr>
          <w:color w:val="1D2228"/>
        </w:rPr>
        <w:t xml:space="preserve"> or </w:t>
      </w:r>
      <w:r w:rsidR="00EF1048" w:rsidRPr="003016A7">
        <w:rPr>
          <w:color w:val="1D2228"/>
        </w:rPr>
        <w:t xml:space="preserve">use </w:t>
      </w:r>
      <w:r w:rsidR="00141382" w:rsidRPr="00141382">
        <w:rPr>
          <w:b/>
          <w:bCs/>
          <w:color w:val="1D2228"/>
          <w:sz w:val="22"/>
          <w:szCs w:val="22"/>
        </w:rPr>
        <w:t>ZELLE: Chamber</w:t>
      </w:r>
      <w:r w:rsidR="00EF1048" w:rsidRPr="00141382">
        <w:rPr>
          <w:b/>
          <w:bCs/>
          <w:color w:val="1D2228"/>
          <w:sz w:val="22"/>
          <w:szCs w:val="22"/>
        </w:rPr>
        <w:t xml:space="preserve"> phone </w:t>
      </w:r>
      <w:r w:rsidR="00B44BC0" w:rsidRPr="00141382">
        <w:rPr>
          <w:b/>
          <w:bCs/>
          <w:color w:val="1D2228"/>
          <w:sz w:val="22"/>
          <w:szCs w:val="22"/>
        </w:rPr>
        <w:t xml:space="preserve">909 362 </w:t>
      </w:r>
      <w:r w:rsidR="000030E4" w:rsidRPr="00141382">
        <w:rPr>
          <w:b/>
          <w:bCs/>
          <w:color w:val="1D2228"/>
          <w:sz w:val="22"/>
          <w:szCs w:val="22"/>
        </w:rPr>
        <w:t>7860</w:t>
      </w:r>
      <w:r w:rsidR="00141382" w:rsidRPr="00141382">
        <w:rPr>
          <w:b/>
          <w:bCs/>
          <w:color w:val="1D2228"/>
          <w:sz w:val="22"/>
          <w:szCs w:val="22"/>
        </w:rPr>
        <w:t xml:space="preserve"> </w:t>
      </w:r>
      <w:r w:rsidR="00141382" w:rsidRPr="00141382">
        <w:rPr>
          <w:b/>
          <w:bCs/>
          <w:color w:val="1D2228"/>
          <w:sz w:val="20"/>
          <w:szCs w:val="20"/>
          <w:u w:val="single"/>
        </w:rPr>
        <w:t>Return Application!</w:t>
      </w:r>
    </w:p>
    <w:p w14:paraId="3308FDB6" w14:textId="77777777" w:rsidR="00E34479" w:rsidRPr="00E34479" w:rsidRDefault="00000000" w:rsidP="00562D55">
      <w:pPr>
        <w:shd w:val="clear" w:color="auto" w:fill="FFFFFF"/>
        <w:ind w:left="0"/>
        <w:rPr>
          <w:color w:val="1D2228"/>
          <w:sz w:val="22"/>
          <w:szCs w:val="22"/>
        </w:rPr>
      </w:pPr>
      <w:r>
        <w:rPr>
          <w:color w:val="1D2228"/>
        </w:rPr>
        <w:pict w14:anchorId="2CF20623">
          <v:shape id="_x0000_i1026" type="#_x0000_t75" style="width:130.5pt;height:35.25pt">
            <v:imagedata r:id="rId9" o:title="Angie signature"/>
          </v:shape>
        </w:pict>
      </w:r>
    </w:p>
    <w:p w14:paraId="7AFA01AF" w14:textId="56B52EBA" w:rsidR="005E1D62" w:rsidRPr="00E34479" w:rsidRDefault="00E34479" w:rsidP="005E1D62">
      <w:pPr>
        <w:shd w:val="clear" w:color="auto" w:fill="FFFFFF"/>
        <w:ind w:left="0"/>
        <w:rPr>
          <w:color w:val="1D2228"/>
          <w:sz w:val="22"/>
          <w:szCs w:val="22"/>
        </w:rPr>
      </w:pPr>
      <w:r>
        <w:rPr>
          <w:color w:val="1D2228"/>
          <w:sz w:val="22"/>
          <w:szCs w:val="22"/>
        </w:rPr>
        <w:t>Presented by</w:t>
      </w:r>
      <w:proofErr w:type="gramStart"/>
      <w:r>
        <w:rPr>
          <w:color w:val="1D2228"/>
          <w:sz w:val="22"/>
          <w:szCs w:val="22"/>
        </w:rPr>
        <w:t xml:space="preserve">: </w:t>
      </w:r>
      <w:r w:rsidR="00EF1048" w:rsidRPr="00E34479">
        <w:rPr>
          <w:color w:val="1D2228"/>
          <w:sz w:val="22"/>
          <w:szCs w:val="22"/>
        </w:rPr>
        <w:t xml:space="preserve"> </w:t>
      </w:r>
      <w:r w:rsidR="00083355">
        <w:rPr>
          <w:color w:val="1D2228"/>
          <w:sz w:val="22"/>
          <w:szCs w:val="22"/>
        </w:rPr>
        <w:t>Chair</w:t>
      </w:r>
      <w:proofErr w:type="gramEnd"/>
      <w:r w:rsidR="00562D55">
        <w:rPr>
          <w:color w:val="1D2228"/>
          <w:sz w:val="22"/>
          <w:szCs w:val="22"/>
        </w:rPr>
        <w:t>,</w:t>
      </w:r>
      <w:r w:rsidR="005A244E" w:rsidRPr="00E34479">
        <w:rPr>
          <w:color w:val="1D2228"/>
          <w:sz w:val="22"/>
          <w:szCs w:val="22"/>
        </w:rPr>
        <w:t xml:space="preserve"> Ang</w:t>
      </w:r>
      <w:r>
        <w:rPr>
          <w:color w:val="1D2228"/>
          <w:sz w:val="22"/>
          <w:szCs w:val="22"/>
        </w:rPr>
        <w:t>ela</w:t>
      </w:r>
      <w:r w:rsidR="005A244E" w:rsidRPr="00E34479">
        <w:rPr>
          <w:color w:val="1D2228"/>
          <w:sz w:val="22"/>
          <w:szCs w:val="22"/>
        </w:rPr>
        <w:t xml:space="preserve"> Grisafe- De La Rosa</w:t>
      </w:r>
    </w:p>
    <w:p w14:paraId="641F9D38" w14:textId="77777777" w:rsidR="0086471B" w:rsidRPr="005E1D62" w:rsidRDefault="00562D55" w:rsidP="005E1D62">
      <w:pPr>
        <w:shd w:val="clear" w:color="auto" w:fill="FFFFFF"/>
        <w:ind w:left="0"/>
        <w:rPr>
          <w:color w:val="1D2228"/>
        </w:rPr>
      </w:pPr>
      <w:r>
        <w:rPr>
          <w:color w:val="1D2228"/>
        </w:rPr>
        <w:t xml:space="preserve">Mentone </w:t>
      </w:r>
      <w:r w:rsidR="005A244E">
        <w:rPr>
          <w:color w:val="1D2228"/>
        </w:rPr>
        <w:t>Chamber of Commerce</w:t>
      </w:r>
      <w:r>
        <w:rPr>
          <w:color w:val="1D2228"/>
        </w:rPr>
        <w:t xml:space="preserve"> •</w:t>
      </w:r>
      <w:r w:rsidR="005A244E">
        <w:rPr>
          <w:color w:val="1D2228"/>
        </w:rPr>
        <w:t xml:space="preserve">PO BOX 246 </w:t>
      </w:r>
      <w:r>
        <w:rPr>
          <w:color w:val="1D2228"/>
        </w:rPr>
        <w:t>•</w:t>
      </w:r>
      <w:r w:rsidR="005A244E">
        <w:rPr>
          <w:color w:val="1D2228"/>
        </w:rPr>
        <w:t>Mentone</w:t>
      </w:r>
      <w:r w:rsidR="00EF1048">
        <w:rPr>
          <w:color w:val="1D2228"/>
        </w:rPr>
        <w:t>,</w:t>
      </w:r>
      <w:r w:rsidR="005A244E">
        <w:rPr>
          <w:color w:val="1D2228"/>
        </w:rPr>
        <w:t xml:space="preserve"> CA 9</w:t>
      </w:r>
      <w:r w:rsidR="00EF1048">
        <w:rPr>
          <w:color w:val="1D2228"/>
        </w:rPr>
        <w:t>2359</w:t>
      </w:r>
      <w:r>
        <w:rPr>
          <w:color w:val="1D2228"/>
        </w:rPr>
        <w:t xml:space="preserve"> </w:t>
      </w:r>
      <w:proofErr w:type="gramStart"/>
      <w:r>
        <w:rPr>
          <w:color w:val="1D2228"/>
        </w:rPr>
        <w:t>•(</w:t>
      </w:r>
      <w:proofErr w:type="gramEnd"/>
      <w:r>
        <w:rPr>
          <w:color w:val="1D2228"/>
        </w:rPr>
        <w:t>909) 362 7860</w:t>
      </w:r>
    </w:p>
    <w:sectPr w:rsidR="0086471B" w:rsidRPr="005E1D62" w:rsidSect="00CF15DF">
      <w:headerReference w:type="default" r:id="rId10"/>
      <w:footerReference w:type="even" r:id="rId11"/>
      <w:footerReference w:type="default" r:id="rId12"/>
      <w:pgSz w:w="12240" w:h="15840"/>
      <w:pgMar w:top="1200" w:right="1400" w:bottom="1200" w:left="14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B76E9A" w14:textId="77777777" w:rsidR="00076FB5" w:rsidRDefault="00076FB5">
      <w:r>
        <w:separator/>
      </w:r>
    </w:p>
  </w:endnote>
  <w:endnote w:type="continuationSeparator" w:id="0">
    <w:p w14:paraId="0BC6F186" w14:textId="77777777" w:rsidR="00076FB5" w:rsidRDefault="00076F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IPJRN R+ Times New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E5E9EB" w14:textId="77777777" w:rsidR="007A4565" w:rsidRDefault="007A4565" w:rsidP="00F5097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34BDA53" w14:textId="77777777" w:rsidR="007A4565" w:rsidRDefault="007A4565" w:rsidP="00AD68F1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A9DA92" w14:textId="77777777" w:rsidR="007A4565" w:rsidRDefault="007A4565" w:rsidP="00F50970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4C457D">
      <w:rPr>
        <w:rStyle w:val="PageNumber"/>
        <w:noProof/>
      </w:rPr>
      <w:t>1</w:t>
    </w:r>
    <w:r>
      <w:rPr>
        <w:rStyle w:val="PageNumber"/>
      </w:rPr>
      <w:fldChar w:fldCharType="end"/>
    </w:r>
  </w:p>
  <w:p w14:paraId="5932FC76" w14:textId="77777777" w:rsidR="007A4565" w:rsidRDefault="007A4565" w:rsidP="00AD68F1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7D6700" w14:textId="77777777" w:rsidR="00076FB5" w:rsidRDefault="00076FB5">
      <w:r>
        <w:separator/>
      </w:r>
    </w:p>
  </w:footnote>
  <w:footnote w:type="continuationSeparator" w:id="0">
    <w:p w14:paraId="08F0D067" w14:textId="77777777" w:rsidR="00076FB5" w:rsidRDefault="00076F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D01D67" w14:textId="77777777" w:rsidR="007A4565" w:rsidRDefault="007A4565" w:rsidP="00E2107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E"/>
    <w:multiLevelType w:val="singleLevel"/>
    <w:tmpl w:val="3E444BF8"/>
    <w:lvl w:ilvl="0">
      <w:start w:val="1"/>
      <w:numFmt w:val="lowerLetter"/>
      <w:pStyle w:val="ListNumber3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00475106"/>
    <w:multiLevelType w:val="hybridMultilevel"/>
    <w:tmpl w:val="EBC6B864"/>
    <w:lvl w:ilvl="0" w:tplc="AC8016BE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3DE7E72"/>
    <w:multiLevelType w:val="hybridMultilevel"/>
    <w:tmpl w:val="E86882F4"/>
    <w:lvl w:ilvl="0" w:tplc="BEC2B06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723744E"/>
    <w:multiLevelType w:val="hybridMultilevel"/>
    <w:tmpl w:val="75BE85BC"/>
    <w:lvl w:ilvl="0" w:tplc="DDAA537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FF4D3A"/>
    <w:multiLevelType w:val="hybridMultilevel"/>
    <w:tmpl w:val="4D2048C4"/>
    <w:lvl w:ilvl="0" w:tplc="6D34C43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" w15:restartNumberingAfterBreak="0">
    <w:nsid w:val="0C2B0BB6"/>
    <w:multiLevelType w:val="hybridMultilevel"/>
    <w:tmpl w:val="1C22C3FC"/>
    <w:lvl w:ilvl="0" w:tplc="00F046C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2F451C7"/>
    <w:multiLevelType w:val="hybridMultilevel"/>
    <w:tmpl w:val="076048F0"/>
    <w:lvl w:ilvl="0" w:tplc="8B3C0EA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670429"/>
    <w:multiLevelType w:val="hybridMultilevel"/>
    <w:tmpl w:val="2682CB6E"/>
    <w:lvl w:ilvl="0" w:tplc="714CE0D0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C22A4"/>
    <w:multiLevelType w:val="hybridMultilevel"/>
    <w:tmpl w:val="2424EB20"/>
    <w:lvl w:ilvl="0" w:tplc="F79A9694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05A5A1E"/>
    <w:multiLevelType w:val="hybridMultilevel"/>
    <w:tmpl w:val="C3DA2250"/>
    <w:lvl w:ilvl="0" w:tplc="A836A05E">
      <w:start w:val="1"/>
      <w:numFmt w:val="lowerLetter"/>
      <w:lvlText w:val="%1."/>
      <w:lvlJc w:val="left"/>
      <w:pPr>
        <w:ind w:left="108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71A3CB2"/>
    <w:multiLevelType w:val="hybridMultilevel"/>
    <w:tmpl w:val="6108EC24"/>
    <w:lvl w:ilvl="0" w:tplc="0CFEB7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C805A42"/>
    <w:multiLevelType w:val="hybridMultilevel"/>
    <w:tmpl w:val="A3B28AA2"/>
    <w:lvl w:ilvl="0" w:tplc="CB865E8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11536BD"/>
    <w:multiLevelType w:val="hybridMultilevel"/>
    <w:tmpl w:val="10BA1728"/>
    <w:lvl w:ilvl="0" w:tplc="A144326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25F289D"/>
    <w:multiLevelType w:val="hybridMultilevel"/>
    <w:tmpl w:val="5C5C8A6A"/>
    <w:lvl w:ilvl="0" w:tplc="CCAA46B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F0712B"/>
    <w:multiLevelType w:val="hybridMultilevel"/>
    <w:tmpl w:val="E5E29440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39426F"/>
    <w:multiLevelType w:val="hybridMultilevel"/>
    <w:tmpl w:val="38989BAA"/>
    <w:lvl w:ilvl="0" w:tplc="3C1A1B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36871996"/>
    <w:multiLevelType w:val="hybridMultilevel"/>
    <w:tmpl w:val="2A52F262"/>
    <w:lvl w:ilvl="0" w:tplc="F048806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6A17A0B"/>
    <w:multiLevelType w:val="hybridMultilevel"/>
    <w:tmpl w:val="249E30D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739358A"/>
    <w:multiLevelType w:val="hybridMultilevel"/>
    <w:tmpl w:val="D9BEEA92"/>
    <w:lvl w:ilvl="0" w:tplc="62909796">
      <w:start w:val="1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3CD75356"/>
    <w:multiLevelType w:val="hybridMultilevel"/>
    <w:tmpl w:val="54DAC134"/>
    <w:lvl w:ilvl="0" w:tplc="5F5001BE">
      <w:start w:val="1"/>
      <w:numFmt w:val="lowerLetter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FBA7F11"/>
    <w:multiLevelType w:val="hybridMultilevel"/>
    <w:tmpl w:val="787CB800"/>
    <w:lvl w:ilvl="0" w:tplc="8268788E">
      <w:start w:val="1"/>
      <w:numFmt w:val="lowerLetter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07A3E65"/>
    <w:multiLevelType w:val="hybridMultilevel"/>
    <w:tmpl w:val="D0BEAF56"/>
    <w:lvl w:ilvl="0" w:tplc="759E8AA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b w:val="0"/>
        <w:i w:val="0"/>
        <w:sz w:val="28"/>
        <w:szCs w:val="28"/>
      </w:rPr>
    </w:lvl>
    <w:lvl w:ilvl="1" w:tplc="F5183D84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8"/>
        <w:szCs w:val="28"/>
      </w:rPr>
    </w:lvl>
    <w:lvl w:ilvl="2" w:tplc="7DC42E08">
      <w:start w:val="3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hint="default"/>
        <w:b w:val="0"/>
        <w:i w:val="0"/>
        <w:sz w:val="28"/>
        <w:szCs w:val="28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6D17142"/>
    <w:multiLevelType w:val="hybridMultilevel"/>
    <w:tmpl w:val="2B4A3F8A"/>
    <w:lvl w:ilvl="0" w:tplc="73F85A56">
      <w:start w:val="1"/>
      <w:numFmt w:val="lowerLetter"/>
      <w:lvlText w:val="%1."/>
      <w:lvlJc w:val="left"/>
      <w:pPr>
        <w:ind w:left="1080" w:hanging="360"/>
      </w:pPr>
      <w:rPr>
        <w:rFonts w:ascii="Arial" w:hAnsi="Arial" w:cs="Aria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D340858"/>
    <w:multiLevelType w:val="hybridMultilevel"/>
    <w:tmpl w:val="B0008C10"/>
    <w:lvl w:ilvl="0" w:tplc="AD623DD0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9C0AD7"/>
    <w:multiLevelType w:val="hybridMultilevel"/>
    <w:tmpl w:val="82044EF2"/>
    <w:lvl w:ilvl="0" w:tplc="A6C8C0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6123367F"/>
    <w:multiLevelType w:val="hybridMultilevel"/>
    <w:tmpl w:val="677C9564"/>
    <w:lvl w:ilvl="0" w:tplc="B2E6D47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635576F1"/>
    <w:multiLevelType w:val="hybridMultilevel"/>
    <w:tmpl w:val="BA5CF180"/>
    <w:lvl w:ilvl="0" w:tplc="5C36062A">
      <w:start w:val="7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737C33A5"/>
    <w:multiLevelType w:val="hybridMultilevel"/>
    <w:tmpl w:val="6D46B8C0"/>
    <w:lvl w:ilvl="0" w:tplc="F760C55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993509E"/>
    <w:multiLevelType w:val="hybridMultilevel"/>
    <w:tmpl w:val="7A1E4F5C"/>
    <w:lvl w:ilvl="0" w:tplc="73A62986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CB6288"/>
    <w:multiLevelType w:val="hybridMultilevel"/>
    <w:tmpl w:val="40B024BC"/>
    <w:lvl w:ilvl="0" w:tplc="68CA6E62">
      <w:start w:val="10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7F595617"/>
    <w:multiLevelType w:val="hybridMultilevel"/>
    <w:tmpl w:val="35485EAA"/>
    <w:lvl w:ilvl="0" w:tplc="2CBA4486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140927323">
    <w:abstractNumId w:val="0"/>
  </w:num>
  <w:num w:numId="2" w16cid:durableId="8457401">
    <w:abstractNumId w:val="14"/>
  </w:num>
  <w:num w:numId="3" w16cid:durableId="1258903418">
    <w:abstractNumId w:val="26"/>
  </w:num>
  <w:num w:numId="4" w16cid:durableId="428426958">
    <w:abstractNumId w:val="18"/>
  </w:num>
  <w:num w:numId="5" w16cid:durableId="233976847">
    <w:abstractNumId w:val="6"/>
  </w:num>
  <w:num w:numId="6" w16cid:durableId="1918246618">
    <w:abstractNumId w:val="7"/>
  </w:num>
  <w:num w:numId="7" w16cid:durableId="951672598">
    <w:abstractNumId w:val="29"/>
  </w:num>
  <w:num w:numId="8" w16cid:durableId="434063491">
    <w:abstractNumId w:val="22"/>
  </w:num>
  <w:num w:numId="9" w16cid:durableId="172568824">
    <w:abstractNumId w:val="5"/>
  </w:num>
  <w:num w:numId="10" w16cid:durableId="1723677348">
    <w:abstractNumId w:val="21"/>
  </w:num>
  <w:num w:numId="11" w16cid:durableId="1434982268">
    <w:abstractNumId w:val="24"/>
  </w:num>
  <w:num w:numId="12" w16cid:durableId="798301309">
    <w:abstractNumId w:val="13"/>
  </w:num>
  <w:num w:numId="13" w16cid:durableId="770323265">
    <w:abstractNumId w:val="2"/>
  </w:num>
  <w:num w:numId="14" w16cid:durableId="2127846979">
    <w:abstractNumId w:val="23"/>
  </w:num>
  <w:num w:numId="15" w16cid:durableId="1968775097">
    <w:abstractNumId w:val="12"/>
  </w:num>
  <w:num w:numId="16" w16cid:durableId="1134909110">
    <w:abstractNumId w:val="20"/>
  </w:num>
  <w:num w:numId="17" w16cid:durableId="1299065286">
    <w:abstractNumId w:val="4"/>
  </w:num>
  <w:num w:numId="18" w16cid:durableId="1536650671">
    <w:abstractNumId w:val="30"/>
  </w:num>
  <w:num w:numId="19" w16cid:durableId="410733624">
    <w:abstractNumId w:val="1"/>
  </w:num>
  <w:num w:numId="20" w16cid:durableId="1422797885">
    <w:abstractNumId w:val="3"/>
  </w:num>
  <w:num w:numId="21" w16cid:durableId="1604260108">
    <w:abstractNumId w:val="8"/>
  </w:num>
  <w:num w:numId="22" w16cid:durableId="554901582">
    <w:abstractNumId w:val="11"/>
  </w:num>
  <w:num w:numId="23" w16cid:durableId="92172602">
    <w:abstractNumId w:val="16"/>
  </w:num>
  <w:num w:numId="24" w16cid:durableId="517888512">
    <w:abstractNumId w:val="19"/>
  </w:num>
  <w:num w:numId="25" w16cid:durableId="64229382">
    <w:abstractNumId w:val="25"/>
  </w:num>
  <w:num w:numId="26" w16cid:durableId="1995142353">
    <w:abstractNumId w:val="9"/>
  </w:num>
  <w:num w:numId="27" w16cid:durableId="933368690">
    <w:abstractNumId w:val="27"/>
  </w:num>
  <w:num w:numId="28" w16cid:durableId="528497091">
    <w:abstractNumId w:val="10"/>
  </w:num>
  <w:num w:numId="29" w16cid:durableId="684139933">
    <w:abstractNumId w:val="15"/>
  </w:num>
  <w:num w:numId="30" w16cid:durableId="652492283">
    <w:abstractNumId w:val="28"/>
  </w:num>
  <w:num w:numId="31" w16cid:durableId="157886169">
    <w:abstractNumId w:val="1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characterSpacingControl w:val="doNotCompress"/>
  <w:hdrShapeDefaults>
    <o:shapedefaults v:ext="edit" spidmax="2052">
      <o:colormru v:ext="edit" colors="teal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E37D4B"/>
    <w:rsid w:val="00000E30"/>
    <w:rsid w:val="00001336"/>
    <w:rsid w:val="00002437"/>
    <w:rsid w:val="0000256B"/>
    <w:rsid w:val="000030E4"/>
    <w:rsid w:val="0000325D"/>
    <w:rsid w:val="0000445E"/>
    <w:rsid w:val="00005463"/>
    <w:rsid w:val="0000774A"/>
    <w:rsid w:val="00007A97"/>
    <w:rsid w:val="0001024E"/>
    <w:rsid w:val="00010C77"/>
    <w:rsid w:val="000115B9"/>
    <w:rsid w:val="00011D0C"/>
    <w:rsid w:val="000132BF"/>
    <w:rsid w:val="00014410"/>
    <w:rsid w:val="00015DD4"/>
    <w:rsid w:val="000170AC"/>
    <w:rsid w:val="00017827"/>
    <w:rsid w:val="00017F27"/>
    <w:rsid w:val="00020835"/>
    <w:rsid w:val="00021488"/>
    <w:rsid w:val="00021569"/>
    <w:rsid w:val="00022121"/>
    <w:rsid w:val="000228E9"/>
    <w:rsid w:val="00022A1E"/>
    <w:rsid w:val="000250FC"/>
    <w:rsid w:val="0002721D"/>
    <w:rsid w:val="00027275"/>
    <w:rsid w:val="000273A0"/>
    <w:rsid w:val="00027CB2"/>
    <w:rsid w:val="0003084B"/>
    <w:rsid w:val="00035DA8"/>
    <w:rsid w:val="000376C2"/>
    <w:rsid w:val="00037A86"/>
    <w:rsid w:val="000407EE"/>
    <w:rsid w:val="000409F4"/>
    <w:rsid w:val="00040A09"/>
    <w:rsid w:val="00041FB2"/>
    <w:rsid w:val="000421D4"/>
    <w:rsid w:val="0004358A"/>
    <w:rsid w:val="00043653"/>
    <w:rsid w:val="00043AFC"/>
    <w:rsid w:val="00043F68"/>
    <w:rsid w:val="000447E8"/>
    <w:rsid w:val="00044939"/>
    <w:rsid w:val="00044A92"/>
    <w:rsid w:val="0004501B"/>
    <w:rsid w:val="00051031"/>
    <w:rsid w:val="0005195B"/>
    <w:rsid w:val="00053071"/>
    <w:rsid w:val="00053CDE"/>
    <w:rsid w:val="0005464D"/>
    <w:rsid w:val="0005502B"/>
    <w:rsid w:val="00056A8D"/>
    <w:rsid w:val="00056C47"/>
    <w:rsid w:val="00057157"/>
    <w:rsid w:val="00057DCC"/>
    <w:rsid w:val="000616EF"/>
    <w:rsid w:val="000621FF"/>
    <w:rsid w:val="0006579F"/>
    <w:rsid w:val="0006698C"/>
    <w:rsid w:val="0006742D"/>
    <w:rsid w:val="000717FD"/>
    <w:rsid w:val="00071962"/>
    <w:rsid w:val="00072B90"/>
    <w:rsid w:val="00073119"/>
    <w:rsid w:val="00074C41"/>
    <w:rsid w:val="00074EFF"/>
    <w:rsid w:val="00075362"/>
    <w:rsid w:val="00076FB5"/>
    <w:rsid w:val="00081119"/>
    <w:rsid w:val="00083355"/>
    <w:rsid w:val="00083DE4"/>
    <w:rsid w:val="00084B2F"/>
    <w:rsid w:val="00084F32"/>
    <w:rsid w:val="000852C7"/>
    <w:rsid w:val="00085AC9"/>
    <w:rsid w:val="00085CEE"/>
    <w:rsid w:val="00087589"/>
    <w:rsid w:val="00087814"/>
    <w:rsid w:val="00090A3A"/>
    <w:rsid w:val="00090D59"/>
    <w:rsid w:val="00091C05"/>
    <w:rsid w:val="00091E38"/>
    <w:rsid w:val="000935C6"/>
    <w:rsid w:val="000936C4"/>
    <w:rsid w:val="00093DD0"/>
    <w:rsid w:val="00096E9C"/>
    <w:rsid w:val="00097914"/>
    <w:rsid w:val="000A2C33"/>
    <w:rsid w:val="000A4BE3"/>
    <w:rsid w:val="000A637E"/>
    <w:rsid w:val="000A73C6"/>
    <w:rsid w:val="000B051C"/>
    <w:rsid w:val="000B182F"/>
    <w:rsid w:val="000B34AD"/>
    <w:rsid w:val="000B377F"/>
    <w:rsid w:val="000B3A88"/>
    <w:rsid w:val="000B44C9"/>
    <w:rsid w:val="000B4976"/>
    <w:rsid w:val="000B4F53"/>
    <w:rsid w:val="000B56AF"/>
    <w:rsid w:val="000B60E7"/>
    <w:rsid w:val="000B769D"/>
    <w:rsid w:val="000C07BF"/>
    <w:rsid w:val="000C0E6A"/>
    <w:rsid w:val="000C0F47"/>
    <w:rsid w:val="000C3C2E"/>
    <w:rsid w:val="000C3EF8"/>
    <w:rsid w:val="000C548E"/>
    <w:rsid w:val="000D0462"/>
    <w:rsid w:val="000D0DAF"/>
    <w:rsid w:val="000D1BCA"/>
    <w:rsid w:val="000D1C4F"/>
    <w:rsid w:val="000D2F1C"/>
    <w:rsid w:val="000D3789"/>
    <w:rsid w:val="000D3FE6"/>
    <w:rsid w:val="000D7095"/>
    <w:rsid w:val="000E085B"/>
    <w:rsid w:val="000E130E"/>
    <w:rsid w:val="000E4EBF"/>
    <w:rsid w:val="000E5C04"/>
    <w:rsid w:val="000E6054"/>
    <w:rsid w:val="000E7FFE"/>
    <w:rsid w:val="000F0B52"/>
    <w:rsid w:val="000F1A63"/>
    <w:rsid w:val="000F27E4"/>
    <w:rsid w:val="000F44E0"/>
    <w:rsid w:val="000F4DE3"/>
    <w:rsid w:val="000F79AF"/>
    <w:rsid w:val="000F7FF0"/>
    <w:rsid w:val="0010097A"/>
    <w:rsid w:val="001018C4"/>
    <w:rsid w:val="00102786"/>
    <w:rsid w:val="00102816"/>
    <w:rsid w:val="00102B2C"/>
    <w:rsid w:val="0010434C"/>
    <w:rsid w:val="0010506D"/>
    <w:rsid w:val="00105E36"/>
    <w:rsid w:val="0011573E"/>
    <w:rsid w:val="001159B2"/>
    <w:rsid w:val="00116CD9"/>
    <w:rsid w:val="00117288"/>
    <w:rsid w:val="00120961"/>
    <w:rsid w:val="001217F9"/>
    <w:rsid w:val="00122EF2"/>
    <w:rsid w:val="00123B45"/>
    <w:rsid w:val="001247B7"/>
    <w:rsid w:val="00124AC0"/>
    <w:rsid w:val="00125D55"/>
    <w:rsid w:val="00125F83"/>
    <w:rsid w:val="001261B6"/>
    <w:rsid w:val="001263D9"/>
    <w:rsid w:val="001267E8"/>
    <w:rsid w:val="0012684D"/>
    <w:rsid w:val="001303B3"/>
    <w:rsid w:val="00133B3E"/>
    <w:rsid w:val="001356B4"/>
    <w:rsid w:val="00136A40"/>
    <w:rsid w:val="00137214"/>
    <w:rsid w:val="00137D7D"/>
    <w:rsid w:val="0014024D"/>
    <w:rsid w:val="00140DAE"/>
    <w:rsid w:val="00140EF3"/>
    <w:rsid w:val="00141382"/>
    <w:rsid w:val="00141521"/>
    <w:rsid w:val="00141974"/>
    <w:rsid w:val="00142017"/>
    <w:rsid w:val="00142E0D"/>
    <w:rsid w:val="001430FD"/>
    <w:rsid w:val="00143BE9"/>
    <w:rsid w:val="00144943"/>
    <w:rsid w:val="00145E8E"/>
    <w:rsid w:val="00146847"/>
    <w:rsid w:val="001469C9"/>
    <w:rsid w:val="00150FA7"/>
    <w:rsid w:val="001510DF"/>
    <w:rsid w:val="00151699"/>
    <w:rsid w:val="0015180F"/>
    <w:rsid w:val="00152FF9"/>
    <w:rsid w:val="001545F6"/>
    <w:rsid w:val="00154D85"/>
    <w:rsid w:val="001553B5"/>
    <w:rsid w:val="00155473"/>
    <w:rsid w:val="00155474"/>
    <w:rsid w:val="001579CF"/>
    <w:rsid w:val="0016451C"/>
    <w:rsid w:val="00164DF9"/>
    <w:rsid w:val="001652C3"/>
    <w:rsid w:val="00165B26"/>
    <w:rsid w:val="00167B0E"/>
    <w:rsid w:val="00167CF8"/>
    <w:rsid w:val="00170076"/>
    <w:rsid w:val="00170B58"/>
    <w:rsid w:val="001725BB"/>
    <w:rsid w:val="00174B02"/>
    <w:rsid w:val="00175E84"/>
    <w:rsid w:val="00175F69"/>
    <w:rsid w:val="0017795D"/>
    <w:rsid w:val="001806D0"/>
    <w:rsid w:val="0018073F"/>
    <w:rsid w:val="00180DBA"/>
    <w:rsid w:val="00181EDD"/>
    <w:rsid w:val="00183063"/>
    <w:rsid w:val="00183F12"/>
    <w:rsid w:val="00184037"/>
    <w:rsid w:val="0018538C"/>
    <w:rsid w:val="00186665"/>
    <w:rsid w:val="00186707"/>
    <w:rsid w:val="00186D68"/>
    <w:rsid w:val="00186DCD"/>
    <w:rsid w:val="0018708E"/>
    <w:rsid w:val="00187A5D"/>
    <w:rsid w:val="0019057B"/>
    <w:rsid w:val="00193475"/>
    <w:rsid w:val="00193653"/>
    <w:rsid w:val="001938A3"/>
    <w:rsid w:val="001942D0"/>
    <w:rsid w:val="0019539E"/>
    <w:rsid w:val="0019559A"/>
    <w:rsid w:val="00196BBF"/>
    <w:rsid w:val="001A0620"/>
    <w:rsid w:val="001A1E38"/>
    <w:rsid w:val="001A3D3F"/>
    <w:rsid w:val="001A4167"/>
    <w:rsid w:val="001A4392"/>
    <w:rsid w:val="001A4F0B"/>
    <w:rsid w:val="001A527B"/>
    <w:rsid w:val="001A5CA0"/>
    <w:rsid w:val="001A5E1F"/>
    <w:rsid w:val="001A748D"/>
    <w:rsid w:val="001A7ADB"/>
    <w:rsid w:val="001B14EA"/>
    <w:rsid w:val="001B1E1D"/>
    <w:rsid w:val="001B29AE"/>
    <w:rsid w:val="001B3A09"/>
    <w:rsid w:val="001C0CA3"/>
    <w:rsid w:val="001C1288"/>
    <w:rsid w:val="001C25BD"/>
    <w:rsid w:val="001C2C3D"/>
    <w:rsid w:val="001C38B3"/>
    <w:rsid w:val="001C4509"/>
    <w:rsid w:val="001C5B62"/>
    <w:rsid w:val="001C5ECA"/>
    <w:rsid w:val="001C6012"/>
    <w:rsid w:val="001C66E4"/>
    <w:rsid w:val="001C68F3"/>
    <w:rsid w:val="001C69FF"/>
    <w:rsid w:val="001C7497"/>
    <w:rsid w:val="001D0017"/>
    <w:rsid w:val="001D0C26"/>
    <w:rsid w:val="001D24EB"/>
    <w:rsid w:val="001D314A"/>
    <w:rsid w:val="001D4338"/>
    <w:rsid w:val="001D5AA9"/>
    <w:rsid w:val="001D70DF"/>
    <w:rsid w:val="001D773E"/>
    <w:rsid w:val="001D7B33"/>
    <w:rsid w:val="001D7C2A"/>
    <w:rsid w:val="001E1F95"/>
    <w:rsid w:val="001E22CB"/>
    <w:rsid w:val="001E2C1D"/>
    <w:rsid w:val="001E3FC7"/>
    <w:rsid w:val="001E5B97"/>
    <w:rsid w:val="001E5F25"/>
    <w:rsid w:val="001E6EFA"/>
    <w:rsid w:val="001E7729"/>
    <w:rsid w:val="001E7BE9"/>
    <w:rsid w:val="001F0658"/>
    <w:rsid w:val="001F08B5"/>
    <w:rsid w:val="001F2309"/>
    <w:rsid w:val="001F24FB"/>
    <w:rsid w:val="001F41A1"/>
    <w:rsid w:val="001F44F4"/>
    <w:rsid w:val="001F4BB5"/>
    <w:rsid w:val="002011C0"/>
    <w:rsid w:val="00201D04"/>
    <w:rsid w:val="00204DF5"/>
    <w:rsid w:val="0020755C"/>
    <w:rsid w:val="00210252"/>
    <w:rsid w:val="00210C8C"/>
    <w:rsid w:val="0021141F"/>
    <w:rsid w:val="002116E9"/>
    <w:rsid w:val="00211DB3"/>
    <w:rsid w:val="00212C92"/>
    <w:rsid w:val="00213E75"/>
    <w:rsid w:val="00215904"/>
    <w:rsid w:val="00216495"/>
    <w:rsid w:val="002206AF"/>
    <w:rsid w:val="00223959"/>
    <w:rsid w:val="00226CF2"/>
    <w:rsid w:val="00232225"/>
    <w:rsid w:val="0023466D"/>
    <w:rsid w:val="00235DB0"/>
    <w:rsid w:val="00241A7A"/>
    <w:rsid w:val="00242A02"/>
    <w:rsid w:val="00243793"/>
    <w:rsid w:val="00243CEF"/>
    <w:rsid w:val="00243EE5"/>
    <w:rsid w:val="00244E3D"/>
    <w:rsid w:val="002457C6"/>
    <w:rsid w:val="00251DC3"/>
    <w:rsid w:val="002521FA"/>
    <w:rsid w:val="00253EC1"/>
    <w:rsid w:val="00254140"/>
    <w:rsid w:val="00255A1A"/>
    <w:rsid w:val="002560F6"/>
    <w:rsid w:val="002561CC"/>
    <w:rsid w:val="00260445"/>
    <w:rsid w:val="00262010"/>
    <w:rsid w:val="00263AFD"/>
    <w:rsid w:val="002640B3"/>
    <w:rsid w:val="00264328"/>
    <w:rsid w:val="00264587"/>
    <w:rsid w:val="002649A5"/>
    <w:rsid w:val="00264A4A"/>
    <w:rsid w:val="00264AC4"/>
    <w:rsid w:val="0026631A"/>
    <w:rsid w:val="002709A6"/>
    <w:rsid w:val="00271375"/>
    <w:rsid w:val="00271CC5"/>
    <w:rsid w:val="0027208A"/>
    <w:rsid w:val="00274421"/>
    <w:rsid w:val="0027456B"/>
    <w:rsid w:val="0027505B"/>
    <w:rsid w:val="00276419"/>
    <w:rsid w:val="00276FA1"/>
    <w:rsid w:val="0028085E"/>
    <w:rsid w:val="002816A3"/>
    <w:rsid w:val="00281A90"/>
    <w:rsid w:val="00281C52"/>
    <w:rsid w:val="00283990"/>
    <w:rsid w:val="00285164"/>
    <w:rsid w:val="0029078E"/>
    <w:rsid w:val="00290E78"/>
    <w:rsid w:val="00291B4A"/>
    <w:rsid w:val="00291D3C"/>
    <w:rsid w:val="0029256C"/>
    <w:rsid w:val="00295AE0"/>
    <w:rsid w:val="00296209"/>
    <w:rsid w:val="0029649E"/>
    <w:rsid w:val="002A1FD7"/>
    <w:rsid w:val="002A208B"/>
    <w:rsid w:val="002A6A69"/>
    <w:rsid w:val="002A6FF9"/>
    <w:rsid w:val="002A794F"/>
    <w:rsid w:val="002B1A31"/>
    <w:rsid w:val="002B25F6"/>
    <w:rsid w:val="002B26D1"/>
    <w:rsid w:val="002B27B5"/>
    <w:rsid w:val="002B3391"/>
    <w:rsid w:val="002B3779"/>
    <w:rsid w:val="002B73A8"/>
    <w:rsid w:val="002B78E0"/>
    <w:rsid w:val="002B7D1E"/>
    <w:rsid w:val="002C3341"/>
    <w:rsid w:val="002C4421"/>
    <w:rsid w:val="002C4E6B"/>
    <w:rsid w:val="002C637E"/>
    <w:rsid w:val="002D0FA5"/>
    <w:rsid w:val="002D381B"/>
    <w:rsid w:val="002D3FD1"/>
    <w:rsid w:val="002D5134"/>
    <w:rsid w:val="002D5FE7"/>
    <w:rsid w:val="002D666F"/>
    <w:rsid w:val="002E0711"/>
    <w:rsid w:val="002E10DE"/>
    <w:rsid w:val="002E2297"/>
    <w:rsid w:val="002E26A5"/>
    <w:rsid w:val="002E537C"/>
    <w:rsid w:val="002E5EDE"/>
    <w:rsid w:val="002E605C"/>
    <w:rsid w:val="002E6F6E"/>
    <w:rsid w:val="002F0467"/>
    <w:rsid w:val="002F06AE"/>
    <w:rsid w:val="002F0E36"/>
    <w:rsid w:val="002F36D7"/>
    <w:rsid w:val="002F372A"/>
    <w:rsid w:val="002F3FF1"/>
    <w:rsid w:val="002F4FCA"/>
    <w:rsid w:val="002F574F"/>
    <w:rsid w:val="002F5C46"/>
    <w:rsid w:val="002F6421"/>
    <w:rsid w:val="002F6A07"/>
    <w:rsid w:val="002F6A20"/>
    <w:rsid w:val="002F6A72"/>
    <w:rsid w:val="002F6E88"/>
    <w:rsid w:val="002F6F89"/>
    <w:rsid w:val="00300C56"/>
    <w:rsid w:val="00300C97"/>
    <w:rsid w:val="003016A7"/>
    <w:rsid w:val="00301F45"/>
    <w:rsid w:val="0030213C"/>
    <w:rsid w:val="00303187"/>
    <w:rsid w:val="00304DF4"/>
    <w:rsid w:val="00305486"/>
    <w:rsid w:val="00306A93"/>
    <w:rsid w:val="00307BCF"/>
    <w:rsid w:val="00311085"/>
    <w:rsid w:val="003119D8"/>
    <w:rsid w:val="0031570A"/>
    <w:rsid w:val="00316234"/>
    <w:rsid w:val="003167F4"/>
    <w:rsid w:val="00316871"/>
    <w:rsid w:val="00316C5B"/>
    <w:rsid w:val="00317A7B"/>
    <w:rsid w:val="00320C16"/>
    <w:rsid w:val="0032317E"/>
    <w:rsid w:val="00324D04"/>
    <w:rsid w:val="00324F6B"/>
    <w:rsid w:val="00325722"/>
    <w:rsid w:val="003318C4"/>
    <w:rsid w:val="00331A0A"/>
    <w:rsid w:val="003356C1"/>
    <w:rsid w:val="00341006"/>
    <w:rsid w:val="00341DDF"/>
    <w:rsid w:val="00341E5A"/>
    <w:rsid w:val="003432BF"/>
    <w:rsid w:val="00346B68"/>
    <w:rsid w:val="00346FBD"/>
    <w:rsid w:val="00350388"/>
    <w:rsid w:val="00351EC5"/>
    <w:rsid w:val="00352138"/>
    <w:rsid w:val="00353D3F"/>
    <w:rsid w:val="00354F89"/>
    <w:rsid w:val="00355019"/>
    <w:rsid w:val="00355151"/>
    <w:rsid w:val="00356073"/>
    <w:rsid w:val="003564C6"/>
    <w:rsid w:val="00356CA5"/>
    <w:rsid w:val="00356DA3"/>
    <w:rsid w:val="00357295"/>
    <w:rsid w:val="003604A8"/>
    <w:rsid w:val="0036054A"/>
    <w:rsid w:val="00360B6E"/>
    <w:rsid w:val="00363055"/>
    <w:rsid w:val="0036351B"/>
    <w:rsid w:val="00363909"/>
    <w:rsid w:val="00364016"/>
    <w:rsid w:val="00365E23"/>
    <w:rsid w:val="00367297"/>
    <w:rsid w:val="003705E9"/>
    <w:rsid w:val="003754BA"/>
    <w:rsid w:val="00376A43"/>
    <w:rsid w:val="00376C47"/>
    <w:rsid w:val="003777CB"/>
    <w:rsid w:val="00377959"/>
    <w:rsid w:val="00377CB5"/>
    <w:rsid w:val="00383000"/>
    <w:rsid w:val="00383C23"/>
    <w:rsid w:val="003844BF"/>
    <w:rsid w:val="00384D12"/>
    <w:rsid w:val="00385468"/>
    <w:rsid w:val="00386759"/>
    <w:rsid w:val="003876FE"/>
    <w:rsid w:val="00390527"/>
    <w:rsid w:val="0039067C"/>
    <w:rsid w:val="00390702"/>
    <w:rsid w:val="003909D9"/>
    <w:rsid w:val="00391D09"/>
    <w:rsid w:val="00392263"/>
    <w:rsid w:val="003944C8"/>
    <w:rsid w:val="0039555D"/>
    <w:rsid w:val="00395E83"/>
    <w:rsid w:val="00396AB7"/>
    <w:rsid w:val="00396F64"/>
    <w:rsid w:val="00397123"/>
    <w:rsid w:val="00397850"/>
    <w:rsid w:val="003A1993"/>
    <w:rsid w:val="003A3F3F"/>
    <w:rsid w:val="003A402B"/>
    <w:rsid w:val="003A5347"/>
    <w:rsid w:val="003A5A61"/>
    <w:rsid w:val="003A6717"/>
    <w:rsid w:val="003A6E36"/>
    <w:rsid w:val="003B056A"/>
    <w:rsid w:val="003B1028"/>
    <w:rsid w:val="003B2FC2"/>
    <w:rsid w:val="003B5F9D"/>
    <w:rsid w:val="003C1222"/>
    <w:rsid w:val="003C255E"/>
    <w:rsid w:val="003C257C"/>
    <w:rsid w:val="003C2BC1"/>
    <w:rsid w:val="003C30AA"/>
    <w:rsid w:val="003C3DB5"/>
    <w:rsid w:val="003C67E6"/>
    <w:rsid w:val="003C6A08"/>
    <w:rsid w:val="003C7881"/>
    <w:rsid w:val="003D056F"/>
    <w:rsid w:val="003D1343"/>
    <w:rsid w:val="003D2FED"/>
    <w:rsid w:val="003D35C4"/>
    <w:rsid w:val="003D4A86"/>
    <w:rsid w:val="003D4CCF"/>
    <w:rsid w:val="003D6FD1"/>
    <w:rsid w:val="003E1B1D"/>
    <w:rsid w:val="003E2FD5"/>
    <w:rsid w:val="003E3DC2"/>
    <w:rsid w:val="003E446D"/>
    <w:rsid w:val="003E5F4A"/>
    <w:rsid w:val="003E6E0F"/>
    <w:rsid w:val="003E7154"/>
    <w:rsid w:val="003E7F9C"/>
    <w:rsid w:val="003F171F"/>
    <w:rsid w:val="003F17DC"/>
    <w:rsid w:val="003F20C5"/>
    <w:rsid w:val="003F27F9"/>
    <w:rsid w:val="003F29E8"/>
    <w:rsid w:val="003F2D26"/>
    <w:rsid w:val="003F34DF"/>
    <w:rsid w:val="003F3716"/>
    <w:rsid w:val="003F4ED4"/>
    <w:rsid w:val="003F6A08"/>
    <w:rsid w:val="003F7189"/>
    <w:rsid w:val="003F7C63"/>
    <w:rsid w:val="004035F4"/>
    <w:rsid w:val="00404734"/>
    <w:rsid w:val="00404B15"/>
    <w:rsid w:val="004070C7"/>
    <w:rsid w:val="00410637"/>
    <w:rsid w:val="00411382"/>
    <w:rsid w:val="004116B6"/>
    <w:rsid w:val="00411BDB"/>
    <w:rsid w:val="00411F8B"/>
    <w:rsid w:val="00412881"/>
    <w:rsid w:val="00412C61"/>
    <w:rsid w:val="004139F0"/>
    <w:rsid w:val="004147F2"/>
    <w:rsid w:val="0041486A"/>
    <w:rsid w:val="00414C74"/>
    <w:rsid w:val="00415926"/>
    <w:rsid w:val="00415F0A"/>
    <w:rsid w:val="004163A8"/>
    <w:rsid w:val="00416B17"/>
    <w:rsid w:val="00417157"/>
    <w:rsid w:val="00417D91"/>
    <w:rsid w:val="00420236"/>
    <w:rsid w:val="004203A6"/>
    <w:rsid w:val="00420D4F"/>
    <w:rsid w:val="00421144"/>
    <w:rsid w:val="004220A1"/>
    <w:rsid w:val="00422A77"/>
    <w:rsid w:val="004240A3"/>
    <w:rsid w:val="00424967"/>
    <w:rsid w:val="00425DBE"/>
    <w:rsid w:val="00426EA1"/>
    <w:rsid w:val="0042702B"/>
    <w:rsid w:val="00427ADA"/>
    <w:rsid w:val="00430973"/>
    <w:rsid w:val="00430A85"/>
    <w:rsid w:val="00432D3B"/>
    <w:rsid w:val="00434A20"/>
    <w:rsid w:val="00434C27"/>
    <w:rsid w:val="00434FB2"/>
    <w:rsid w:val="00435EB4"/>
    <w:rsid w:val="004409FE"/>
    <w:rsid w:val="00440CAE"/>
    <w:rsid w:val="00442660"/>
    <w:rsid w:val="004435F7"/>
    <w:rsid w:val="00443909"/>
    <w:rsid w:val="00445D67"/>
    <w:rsid w:val="00452607"/>
    <w:rsid w:val="004527F4"/>
    <w:rsid w:val="0045332D"/>
    <w:rsid w:val="0045363D"/>
    <w:rsid w:val="00453989"/>
    <w:rsid w:val="00454601"/>
    <w:rsid w:val="00454F0C"/>
    <w:rsid w:val="0045571F"/>
    <w:rsid w:val="0045620A"/>
    <w:rsid w:val="00456B89"/>
    <w:rsid w:val="00457235"/>
    <w:rsid w:val="004602B2"/>
    <w:rsid w:val="0046392B"/>
    <w:rsid w:val="00464172"/>
    <w:rsid w:val="00464CBB"/>
    <w:rsid w:val="00465871"/>
    <w:rsid w:val="00470B4D"/>
    <w:rsid w:val="00473C7E"/>
    <w:rsid w:val="0047475D"/>
    <w:rsid w:val="00474CF5"/>
    <w:rsid w:val="00475588"/>
    <w:rsid w:val="004762CD"/>
    <w:rsid w:val="00477352"/>
    <w:rsid w:val="004775FF"/>
    <w:rsid w:val="0048008C"/>
    <w:rsid w:val="0048209F"/>
    <w:rsid w:val="004821AF"/>
    <w:rsid w:val="00483890"/>
    <w:rsid w:val="00484365"/>
    <w:rsid w:val="004849C7"/>
    <w:rsid w:val="00484DEA"/>
    <w:rsid w:val="0048671D"/>
    <w:rsid w:val="00487272"/>
    <w:rsid w:val="00493E34"/>
    <w:rsid w:val="00494946"/>
    <w:rsid w:val="004951FA"/>
    <w:rsid w:val="00497DD7"/>
    <w:rsid w:val="004A0C59"/>
    <w:rsid w:val="004A1E76"/>
    <w:rsid w:val="004A3D67"/>
    <w:rsid w:val="004A48E3"/>
    <w:rsid w:val="004A4A94"/>
    <w:rsid w:val="004A51E0"/>
    <w:rsid w:val="004A6510"/>
    <w:rsid w:val="004A6933"/>
    <w:rsid w:val="004A7A0F"/>
    <w:rsid w:val="004A7D80"/>
    <w:rsid w:val="004B0D9C"/>
    <w:rsid w:val="004B1170"/>
    <w:rsid w:val="004B35B1"/>
    <w:rsid w:val="004B38E6"/>
    <w:rsid w:val="004B4E19"/>
    <w:rsid w:val="004B514B"/>
    <w:rsid w:val="004B5C09"/>
    <w:rsid w:val="004B681D"/>
    <w:rsid w:val="004C33ED"/>
    <w:rsid w:val="004C3EF9"/>
    <w:rsid w:val="004C457D"/>
    <w:rsid w:val="004C5183"/>
    <w:rsid w:val="004C535A"/>
    <w:rsid w:val="004C5FE0"/>
    <w:rsid w:val="004C62FF"/>
    <w:rsid w:val="004C6D01"/>
    <w:rsid w:val="004D07E6"/>
    <w:rsid w:val="004D0F92"/>
    <w:rsid w:val="004D1325"/>
    <w:rsid w:val="004D1FFF"/>
    <w:rsid w:val="004D272A"/>
    <w:rsid w:val="004D3109"/>
    <w:rsid w:val="004E1E91"/>
    <w:rsid w:val="004E227E"/>
    <w:rsid w:val="004E263B"/>
    <w:rsid w:val="004E3F2C"/>
    <w:rsid w:val="004E5E71"/>
    <w:rsid w:val="004E744E"/>
    <w:rsid w:val="004F1F8E"/>
    <w:rsid w:val="004F39FA"/>
    <w:rsid w:val="004F3BEE"/>
    <w:rsid w:val="004F590F"/>
    <w:rsid w:val="004F59D0"/>
    <w:rsid w:val="004F6CE3"/>
    <w:rsid w:val="005007B9"/>
    <w:rsid w:val="00501752"/>
    <w:rsid w:val="00505679"/>
    <w:rsid w:val="00506AE7"/>
    <w:rsid w:val="005070B5"/>
    <w:rsid w:val="005103D1"/>
    <w:rsid w:val="00512A21"/>
    <w:rsid w:val="00515930"/>
    <w:rsid w:val="005169E5"/>
    <w:rsid w:val="005232C3"/>
    <w:rsid w:val="005233CB"/>
    <w:rsid w:val="0052371E"/>
    <w:rsid w:val="005268B7"/>
    <w:rsid w:val="005271F7"/>
    <w:rsid w:val="005309CC"/>
    <w:rsid w:val="00531BF2"/>
    <w:rsid w:val="00532423"/>
    <w:rsid w:val="005333D3"/>
    <w:rsid w:val="005335CE"/>
    <w:rsid w:val="0053382B"/>
    <w:rsid w:val="0053433A"/>
    <w:rsid w:val="00534C54"/>
    <w:rsid w:val="005375D8"/>
    <w:rsid w:val="0054022D"/>
    <w:rsid w:val="00540858"/>
    <w:rsid w:val="00540963"/>
    <w:rsid w:val="0054217E"/>
    <w:rsid w:val="00545F9A"/>
    <w:rsid w:val="00546CF4"/>
    <w:rsid w:val="00546E74"/>
    <w:rsid w:val="0054799E"/>
    <w:rsid w:val="00550472"/>
    <w:rsid w:val="0055343F"/>
    <w:rsid w:val="00554206"/>
    <w:rsid w:val="00554276"/>
    <w:rsid w:val="00555237"/>
    <w:rsid w:val="00555B10"/>
    <w:rsid w:val="0056045C"/>
    <w:rsid w:val="00562A5C"/>
    <w:rsid w:val="00562D55"/>
    <w:rsid w:val="00564CAC"/>
    <w:rsid w:val="0056581E"/>
    <w:rsid w:val="0056621F"/>
    <w:rsid w:val="005701BA"/>
    <w:rsid w:val="00571BBF"/>
    <w:rsid w:val="0057476B"/>
    <w:rsid w:val="005754FD"/>
    <w:rsid w:val="00576E6C"/>
    <w:rsid w:val="00576F79"/>
    <w:rsid w:val="00580730"/>
    <w:rsid w:val="00580C52"/>
    <w:rsid w:val="00581E65"/>
    <w:rsid w:val="0058371F"/>
    <w:rsid w:val="005838CB"/>
    <w:rsid w:val="00583917"/>
    <w:rsid w:val="00586874"/>
    <w:rsid w:val="00586B7E"/>
    <w:rsid w:val="00586D2D"/>
    <w:rsid w:val="00591EA1"/>
    <w:rsid w:val="00591F7E"/>
    <w:rsid w:val="005935F3"/>
    <w:rsid w:val="005939BE"/>
    <w:rsid w:val="00594E23"/>
    <w:rsid w:val="00596587"/>
    <w:rsid w:val="005969DD"/>
    <w:rsid w:val="005A075C"/>
    <w:rsid w:val="005A1536"/>
    <w:rsid w:val="005A244E"/>
    <w:rsid w:val="005A4873"/>
    <w:rsid w:val="005A498D"/>
    <w:rsid w:val="005A7C4B"/>
    <w:rsid w:val="005B3575"/>
    <w:rsid w:val="005B4F42"/>
    <w:rsid w:val="005B5886"/>
    <w:rsid w:val="005B7D6B"/>
    <w:rsid w:val="005C036A"/>
    <w:rsid w:val="005C06FF"/>
    <w:rsid w:val="005C19A8"/>
    <w:rsid w:val="005C2ADF"/>
    <w:rsid w:val="005C62F3"/>
    <w:rsid w:val="005C65E2"/>
    <w:rsid w:val="005D08C9"/>
    <w:rsid w:val="005D39D0"/>
    <w:rsid w:val="005D3DD8"/>
    <w:rsid w:val="005D4E58"/>
    <w:rsid w:val="005D6C8A"/>
    <w:rsid w:val="005E1917"/>
    <w:rsid w:val="005E1D62"/>
    <w:rsid w:val="005E1FAA"/>
    <w:rsid w:val="005E2578"/>
    <w:rsid w:val="005E42E1"/>
    <w:rsid w:val="005E4A1B"/>
    <w:rsid w:val="005E5EBF"/>
    <w:rsid w:val="005E7738"/>
    <w:rsid w:val="005F076D"/>
    <w:rsid w:val="005F0EC8"/>
    <w:rsid w:val="005F0FFA"/>
    <w:rsid w:val="005F10CD"/>
    <w:rsid w:val="005F2BC6"/>
    <w:rsid w:val="005F2FA5"/>
    <w:rsid w:val="005F3D1E"/>
    <w:rsid w:val="005F4890"/>
    <w:rsid w:val="005F4E92"/>
    <w:rsid w:val="005F5C9F"/>
    <w:rsid w:val="005F738E"/>
    <w:rsid w:val="00601A22"/>
    <w:rsid w:val="00603B8E"/>
    <w:rsid w:val="00604D8C"/>
    <w:rsid w:val="00605328"/>
    <w:rsid w:val="00606B85"/>
    <w:rsid w:val="00607428"/>
    <w:rsid w:val="00607BAC"/>
    <w:rsid w:val="00610FEE"/>
    <w:rsid w:val="00612F9F"/>
    <w:rsid w:val="0061361C"/>
    <w:rsid w:val="00613A33"/>
    <w:rsid w:val="006145B5"/>
    <w:rsid w:val="00614FBC"/>
    <w:rsid w:val="00615DB0"/>
    <w:rsid w:val="00616B41"/>
    <w:rsid w:val="0061702A"/>
    <w:rsid w:val="006178E3"/>
    <w:rsid w:val="00620AE8"/>
    <w:rsid w:val="00622F54"/>
    <w:rsid w:val="00623266"/>
    <w:rsid w:val="0062436E"/>
    <w:rsid w:val="006311C9"/>
    <w:rsid w:val="0063228F"/>
    <w:rsid w:val="00632B05"/>
    <w:rsid w:val="00633E5E"/>
    <w:rsid w:val="00634855"/>
    <w:rsid w:val="00635223"/>
    <w:rsid w:val="00635793"/>
    <w:rsid w:val="006415C1"/>
    <w:rsid w:val="006417A8"/>
    <w:rsid w:val="006421BF"/>
    <w:rsid w:val="00643769"/>
    <w:rsid w:val="00643BE1"/>
    <w:rsid w:val="0064571E"/>
    <w:rsid w:val="00645A41"/>
    <w:rsid w:val="00645B04"/>
    <w:rsid w:val="006461CA"/>
    <w:rsid w:val="0064628C"/>
    <w:rsid w:val="0064683B"/>
    <w:rsid w:val="00651CF1"/>
    <w:rsid w:val="00651F1F"/>
    <w:rsid w:val="00651FB3"/>
    <w:rsid w:val="006546CB"/>
    <w:rsid w:val="0065629D"/>
    <w:rsid w:val="00657103"/>
    <w:rsid w:val="00662D9D"/>
    <w:rsid w:val="00662F12"/>
    <w:rsid w:val="0066388B"/>
    <w:rsid w:val="0067111F"/>
    <w:rsid w:val="00671544"/>
    <w:rsid w:val="00672143"/>
    <w:rsid w:val="00672437"/>
    <w:rsid w:val="00672FAE"/>
    <w:rsid w:val="006736C6"/>
    <w:rsid w:val="00673BDC"/>
    <w:rsid w:val="0067488C"/>
    <w:rsid w:val="00674969"/>
    <w:rsid w:val="006751C5"/>
    <w:rsid w:val="006764B6"/>
    <w:rsid w:val="0067663B"/>
    <w:rsid w:val="00677C9A"/>
    <w:rsid w:val="00680296"/>
    <w:rsid w:val="00681B26"/>
    <w:rsid w:val="0068384F"/>
    <w:rsid w:val="006838FB"/>
    <w:rsid w:val="00684F57"/>
    <w:rsid w:val="00687389"/>
    <w:rsid w:val="00687EFD"/>
    <w:rsid w:val="00690EA8"/>
    <w:rsid w:val="0069125E"/>
    <w:rsid w:val="0069193B"/>
    <w:rsid w:val="0069265D"/>
    <w:rsid w:val="006928C1"/>
    <w:rsid w:val="00693293"/>
    <w:rsid w:val="006957CF"/>
    <w:rsid w:val="006966A4"/>
    <w:rsid w:val="00697C01"/>
    <w:rsid w:val="00697D67"/>
    <w:rsid w:val="006A327B"/>
    <w:rsid w:val="006A3ECF"/>
    <w:rsid w:val="006A5B97"/>
    <w:rsid w:val="006A5D3B"/>
    <w:rsid w:val="006A6875"/>
    <w:rsid w:val="006B0360"/>
    <w:rsid w:val="006B0550"/>
    <w:rsid w:val="006B2516"/>
    <w:rsid w:val="006B2641"/>
    <w:rsid w:val="006B2BE6"/>
    <w:rsid w:val="006B4A7F"/>
    <w:rsid w:val="006B4BC6"/>
    <w:rsid w:val="006B596D"/>
    <w:rsid w:val="006B5F0C"/>
    <w:rsid w:val="006C0DF1"/>
    <w:rsid w:val="006C1464"/>
    <w:rsid w:val="006C15EC"/>
    <w:rsid w:val="006C232B"/>
    <w:rsid w:val="006C3CF3"/>
    <w:rsid w:val="006C66D9"/>
    <w:rsid w:val="006C6C3B"/>
    <w:rsid w:val="006C7778"/>
    <w:rsid w:val="006C7A21"/>
    <w:rsid w:val="006D227A"/>
    <w:rsid w:val="006D396B"/>
    <w:rsid w:val="006D3B2D"/>
    <w:rsid w:val="006D5302"/>
    <w:rsid w:val="006D5DFF"/>
    <w:rsid w:val="006E067B"/>
    <w:rsid w:val="006E18D3"/>
    <w:rsid w:val="006E1AB2"/>
    <w:rsid w:val="006E1B4B"/>
    <w:rsid w:val="006E2B26"/>
    <w:rsid w:val="006E3598"/>
    <w:rsid w:val="006E4DE3"/>
    <w:rsid w:val="006E6FD0"/>
    <w:rsid w:val="006F016B"/>
    <w:rsid w:val="006F03D4"/>
    <w:rsid w:val="006F0E7E"/>
    <w:rsid w:val="006F1362"/>
    <w:rsid w:val="006F3DC4"/>
    <w:rsid w:val="006F472D"/>
    <w:rsid w:val="006F4D05"/>
    <w:rsid w:val="006F5471"/>
    <w:rsid w:val="006F58A7"/>
    <w:rsid w:val="006F6431"/>
    <w:rsid w:val="006F7E63"/>
    <w:rsid w:val="00703275"/>
    <w:rsid w:val="00703F42"/>
    <w:rsid w:val="00706313"/>
    <w:rsid w:val="00707DE9"/>
    <w:rsid w:val="00707FAD"/>
    <w:rsid w:val="0071190F"/>
    <w:rsid w:val="00711A7E"/>
    <w:rsid w:val="00712251"/>
    <w:rsid w:val="007132A2"/>
    <w:rsid w:val="00714659"/>
    <w:rsid w:val="0071479B"/>
    <w:rsid w:val="00714C99"/>
    <w:rsid w:val="00714D3B"/>
    <w:rsid w:val="007151C4"/>
    <w:rsid w:val="00715A03"/>
    <w:rsid w:val="00716763"/>
    <w:rsid w:val="007176D8"/>
    <w:rsid w:val="00717D81"/>
    <w:rsid w:val="00720AD6"/>
    <w:rsid w:val="0072151C"/>
    <w:rsid w:val="00722CC5"/>
    <w:rsid w:val="007240CE"/>
    <w:rsid w:val="00726830"/>
    <w:rsid w:val="007269D0"/>
    <w:rsid w:val="00731D1A"/>
    <w:rsid w:val="00731FF6"/>
    <w:rsid w:val="0073258B"/>
    <w:rsid w:val="007326E6"/>
    <w:rsid w:val="007329FB"/>
    <w:rsid w:val="007331C4"/>
    <w:rsid w:val="00733348"/>
    <w:rsid w:val="00735C42"/>
    <w:rsid w:val="00735E9A"/>
    <w:rsid w:val="0073684B"/>
    <w:rsid w:val="00736897"/>
    <w:rsid w:val="00737583"/>
    <w:rsid w:val="007402F6"/>
    <w:rsid w:val="0074055A"/>
    <w:rsid w:val="00740B4C"/>
    <w:rsid w:val="00741989"/>
    <w:rsid w:val="00742B6E"/>
    <w:rsid w:val="00743E93"/>
    <w:rsid w:val="00743EB3"/>
    <w:rsid w:val="007445D6"/>
    <w:rsid w:val="0074573C"/>
    <w:rsid w:val="0074729E"/>
    <w:rsid w:val="00750B74"/>
    <w:rsid w:val="00753EDF"/>
    <w:rsid w:val="00754C20"/>
    <w:rsid w:val="00766369"/>
    <w:rsid w:val="007677C6"/>
    <w:rsid w:val="00770F9A"/>
    <w:rsid w:val="00771738"/>
    <w:rsid w:val="00771C24"/>
    <w:rsid w:val="00771F36"/>
    <w:rsid w:val="00772423"/>
    <w:rsid w:val="00774261"/>
    <w:rsid w:val="007744AB"/>
    <w:rsid w:val="00774EC0"/>
    <w:rsid w:val="00776BFA"/>
    <w:rsid w:val="007773D5"/>
    <w:rsid w:val="00777C53"/>
    <w:rsid w:val="007811B0"/>
    <w:rsid w:val="00782E6F"/>
    <w:rsid w:val="00783567"/>
    <w:rsid w:val="00786518"/>
    <w:rsid w:val="007866FB"/>
    <w:rsid w:val="00786810"/>
    <w:rsid w:val="007905FD"/>
    <w:rsid w:val="007908EE"/>
    <w:rsid w:val="00790EEA"/>
    <w:rsid w:val="00791E0A"/>
    <w:rsid w:val="007923DB"/>
    <w:rsid w:val="007936C6"/>
    <w:rsid w:val="007954E9"/>
    <w:rsid w:val="0079630F"/>
    <w:rsid w:val="007967C6"/>
    <w:rsid w:val="007A346B"/>
    <w:rsid w:val="007A4565"/>
    <w:rsid w:val="007A6F70"/>
    <w:rsid w:val="007B090E"/>
    <w:rsid w:val="007B0D68"/>
    <w:rsid w:val="007B17D4"/>
    <w:rsid w:val="007B237D"/>
    <w:rsid w:val="007B2385"/>
    <w:rsid w:val="007B3693"/>
    <w:rsid w:val="007B4990"/>
    <w:rsid w:val="007B5498"/>
    <w:rsid w:val="007B57FD"/>
    <w:rsid w:val="007B5941"/>
    <w:rsid w:val="007B71CC"/>
    <w:rsid w:val="007C102C"/>
    <w:rsid w:val="007C1255"/>
    <w:rsid w:val="007C30ED"/>
    <w:rsid w:val="007C411A"/>
    <w:rsid w:val="007C414B"/>
    <w:rsid w:val="007C4213"/>
    <w:rsid w:val="007C4B3A"/>
    <w:rsid w:val="007C52E7"/>
    <w:rsid w:val="007D0508"/>
    <w:rsid w:val="007D1667"/>
    <w:rsid w:val="007D2E61"/>
    <w:rsid w:val="007D39CD"/>
    <w:rsid w:val="007D4A02"/>
    <w:rsid w:val="007D5836"/>
    <w:rsid w:val="007D5BB5"/>
    <w:rsid w:val="007D5DE6"/>
    <w:rsid w:val="007D69C1"/>
    <w:rsid w:val="007D736C"/>
    <w:rsid w:val="007E02B0"/>
    <w:rsid w:val="007E262C"/>
    <w:rsid w:val="007E2688"/>
    <w:rsid w:val="007E34D5"/>
    <w:rsid w:val="007E3B17"/>
    <w:rsid w:val="007E46BA"/>
    <w:rsid w:val="007E5041"/>
    <w:rsid w:val="007E5D3F"/>
    <w:rsid w:val="007E5DFF"/>
    <w:rsid w:val="007E5E4C"/>
    <w:rsid w:val="007E6A4B"/>
    <w:rsid w:val="007E6C72"/>
    <w:rsid w:val="007E73B6"/>
    <w:rsid w:val="007E7A65"/>
    <w:rsid w:val="007F0B06"/>
    <w:rsid w:val="007F2420"/>
    <w:rsid w:val="007F2530"/>
    <w:rsid w:val="007F3AAC"/>
    <w:rsid w:val="007F4312"/>
    <w:rsid w:val="007F6172"/>
    <w:rsid w:val="007F7C2A"/>
    <w:rsid w:val="008005C6"/>
    <w:rsid w:val="00801C17"/>
    <w:rsid w:val="00802B48"/>
    <w:rsid w:val="0080357C"/>
    <w:rsid w:val="00804FB3"/>
    <w:rsid w:val="00805020"/>
    <w:rsid w:val="00814164"/>
    <w:rsid w:val="008166E1"/>
    <w:rsid w:val="00823374"/>
    <w:rsid w:val="008240DA"/>
    <w:rsid w:val="00824FC9"/>
    <w:rsid w:val="00825702"/>
    <w:rsid w:val="0082621A"/>
    <w:rsid w:val="00827C5C"/>
    <w:rsid w:val="008306D6"/>
    <w:rsid w:val="00831549"/>
    <w:rsid w:val="008324B6"/>
    <w:rsid w:val="0083398C"/>
    <w:rsid w:val="008356E5"/>
    <w:rsid w:val="0083697F"/>
    <w:rsid w:val="00836CF9"/>
    <w:rsid w:val="00836D8D"/>
    <w:rsid w:val="008376BE"/>
    <w:rsid w:val="00837B1D"/>
    <w:rsid w:val="008429E5"/>
    <w:rsid w:val="00845148"/>
    <w:rsid w:val="008502FE"/>
    <w:rsid w:val="00851B14"/>
    <w:rsid w:val="00853477"/>
    <w:rsid w:val="008544EE"/>
    <w:rsid w:val="00854A37"/>
    <w:rsid w:val="00857837"/>
    <w:rsid w:val="008621FA"/>
    <w:rsid w:val="00862245"/>
    <w:rsid w:val="008630CF"/>
    <w:rsid w:val="0086471B"/>
    <w:rsid w:val="00867EA4"/>
    <w:rsid w:val="00870DCD"/>
    <w:rsid w:val="00871C5E"/>
    <w:rsid w:val="008724A0"/>
    <w:rsid w:val="00872E50"/>
    <w:rsid w:val="00873E23"/>
    <w:rsid w:val="0087415F"/>
    <w:rsid w:val="00875426"/>
    <w:rsid w:val="00875FB1"/>
    <w:rsid w:val="008766F2"/>
    <w:rsid w:val="00876860"/>
    <w:rsid w:val="00876E88"/>
    <w:rsid w:val="0088108B"/>
    <w:rsid w:val="008818BA"/>
    <w:rsid w:val="00881F94"/>
    <w:rsid w:val="00882813"/>
    <w:rsid w:val="00882D51"/>
    <w:rsid w:val="00884D58"/>
    <w:rsid w:val="00886BB6"/>
    <w:rsid w:val="00887F16"/>
    <w:rsid w:val="00890216"/>
    <w:rsid w:val="00890552"/>
    <w:rsid w:val="00891440"/>
    <w:rsid w:val="00891E20"/>
    <w:rsid w:val="00893B65"/>
    <w:rsid w:val="008940B4"/>
    <w:rsid w:val="00895966"/>
    <w:rsid w:val="008964D4"/>
    <w:rsid w:val="00897D88"/>
    <w:rsid w:val="008A0A0F"/>
    <w:rsid w:val="008A101E"/>
    <w:rsid w:val="008A213E"/>
    <w:rsid w:val="008A2B2F"/>
    <w:rsid w:val="008A5688"/>
    <w:rsid w:val="008A75CD"/>
    <w:rsid w:val="008A76E4"/>
    <w:rsid w:val="008B04F7"/>
    <w:rsid w:val="008B12A4"/>
    <w:rsid w:val="008B2F96"/>
    <w:rsid w:val="008B2F98"/>
    <w:rsid w:val="008B32B0"/>
    <w:rsid w:val="008B3D07"/>
    <w:rsid w:val="008B4021"/>
    <w:rsid w:val="008B7205"/>
    <w:rsid w:val="008B72BA"/>
    <w:rsid w:val="008C149B"/>
    <w:rsid w:val="008C3618"/>
    <w:rsid w:val="008C4636"/>
    <w:rsid w:val="008C4FD6"/>
    <w:rsid w:val="008C5178"/>
    <w:rsid w:val="008C6C80"/>
    <w:rsid w:val="008D0BDB"/>
    <w:rsid w:val="008D19CE"/>
    <w:rsid w:val="008D1B64"/>
    <w:rsid w:val="008D2D6D"/>
    <w:rsid w:val="008D3214"/>
    <w:rsid w:val="008D53B3"/>
    <w:rsid w:val="008D6341"/>
    <w:rsid w:val="008D6A13"/>
    <w:rsid w:val="008D78CE"/>
    <w:rsid w:val="008E091B"/>
    <w:rsid w:val="008E3995"/>
    <w:rsid w:val="008E3CB1"/>
    <w:rsid w:val="008E476B"/>
    <w:rsid w:val="008E7C77"/>
    <w:rsid w:val="008F15E5"/>
    <w:rsid w:val="008F4722"/>
    <w:rsid w:val="008F4DC2"/>
    <w:rsid w:val="008F4EA8"/>
    <w:rsid w:val="008F75F8"/>
    <w:rsid w:val="008F7700"/>
    <w:rsid w:val="008F7CB8"/>
    <w:rsid w:val="008F7E72"/>
    <w:rsid w:val="008F7E89"/>
    <w:rsid w:val="009028A3"/>
    <w:rsid w:val="00903B02"/>
    <w:rsid w:val="009050EB"/>
    <w:rsid w:val="009067DA"/>
    <w:rsid w:val="00910438"/>
    <w:rsid w:val="00910F3E"/>
    <w:rsid w:val="00910FD8"/>
    <w:rsid w:val="00911652"/>
    <w:rsid w:val="00911FE3"/>
    <w:rsid w:val="009135BF"/>
    <w:rsid w:val="00913B8D"/>
    <w:rsid w:val="00914017"/>
    <w:rsid w:val="00914023"/>
    <w:rsid w:val="00914A5D"/>
    <w:rsid w:val="00915011"/>
    <w:rsid w:val="009167E6"/>
    <w:rsid w:val="00917C8E"/>
    <w:rsid w:val="00920063"/>
    <w:rsid w:val="009217CB"/>
    <w:rsid w:val="00923A53"/>
    <w:rsid w:val="00925748"/>
    <w:rsid w:val="00926EFF"/>
    <w:rsid w:val="00927A3F"/>
    <w:rsid w:val="00930035"/>
    <w:rsid w:val="00931385"/>
    <w:rsid w:val="009314C3"/>
    <w:rsid w:val="00932DA7"/>
    <w:rsid w:val="00932F50"/>
    <w:rsid w:val="00933162"/>
    <w:rsid w:val="00934158"/>
    <w:rsid w:val="0093476F"/>
    <w:rsid w:val="009351E3"/>
    <w:rsid w:val="00935B31"/>
    <w:rsid w:val="00937CDC"/>
    <w:rsid w:val="009438AA"/>
    <w:rsid w:val="00944780"/>
    <w:rsid w:val="009455C8"/>
    <w:rsid w:val="009479DD"/>
    <w:rsid w:val="00951628"/>
    <w:rsid w:val="00951A5E"/>
    <w:rsid w:val="00951BB5"/>
    <w:rsid w:val="00951F20"/>
    <w:rsid w:val="0095253B"/>
    <w:rsid w:val="00953207"/>
    <w:rsid w:val="00954191"/>
    <w:rsid w:val="009543A3"/>
    <w:rsid w:val="0095695D"/>
    <w:rsid w:val="00956B66"/>
    <w:rsid w:val="00956BD2"/>
    <w:rsid w:val="009615AF"/>
    <w:rsid w:val="0096160A"/>
    <w:rsid w:val="00961A20"/>
    <w:rsid w:val="00961F52"/>
    <w:rsid w:val="0096234E"/>
    <w:rsid w:val="00962734"/>
    <w:rsid w:val="00963BF3"/>
    <w:rsid w:val="009641C1"/>
    <w:rsid w:val="009647E2"/>
    <w:rsid w:val="00967985"/>
    <w:rsid w:val="0097189D"/>
    <w:rsid w:val="009739E9"/>
    <w:rsid w:val="00976659"/>
    <w:rsid w:val="0097741E"/>
    <w:rsid w:val="00977834"/>
    <w:rsid w:val="0097788D"/>
    <w:rsid w:val="00985A75"/>
    <w:rsid w:val="0098618C"/>
    <w:rsid w:val="009903AE"/>
    <w:rsid w:val="00991189"/>
    <w:rsid w:val="009921B8"/>
    <w:rsid w:val="009923BF"/>
    <w:rsid w:val="00993801"/>
    <w:rsid w:val="009949BC"/>
    <w:rsid w:val="009963B7"/>
    <w:rsid w:val="009971F0"/>
    <w:rsid w:val="009973D0"/>
    <w:rsid w:val="00997594"/>
    <w:rsid w:val="009A0E5B"/>
    <w:rsid w:val="009A19E3"/>
    <w:rsid w:val="009A29D1"/>
    <w:rsid w:val="009A3264"/>
    <w:rsid w:val="009A327B"/>
    <w:rsid w:val="009A43B8"/>
    <w:rsid w:val="009A7269"/>
    <w:rsid w:val="009A780D"/>
    <w:rsid w:val="009B0E85"/>
    <w:rsid w:val="009B1F37"/>
    <w:rsid w:val="009B308C"/>
    <w:rsid w:val="009B3393"/>
    <w:rsid w:val="009B392F"/>
    <w:rsid w:val="009B4293"/>
    <w:rsid w:val="009B4E0A"/>
    <w:rsid w:val="009C0342"/>
    <w:rsid w:val="009C3B88"/>
    <w:rsid w:val="009C6041"/>
    <w:rsid w:val="009C730A"/>
    <w:rsid w:val="009C77FA"/>
    <w:rsid w:val="009C78D2"/>
    <w:rsid w:val="009D0568"/>
    <w:rsid w:val="009D0CC7"/>
    <w:rsid w:val="009D1A7B"/>
    <w:rsid w:val="009D261A"/>
    <w:rsid w:val="009D2D54"/>
    <w:rsid w:val="009D2F93"/>
    <w:rsid w:val="009D562E"/>
    <w:rsid w:val="009E09B7"/>
    <w:rsid w:val="009E1E56"/>
    <w:rsid w:val="009E7E79"/>
    <w:rsid w:val="009F0042"/>
    <w:rsid w:val="009F038A"/>
    <w:rsid w:val="009F556D"/>
    <w:rsid w:val="009F7BD6"/>
    <w:rsid w:val="009F7DE5"/>
    <w:rsid w:val="00A00980"/>
    <w:rsid w:val="00A018C8"/>
    <w:rsid w:val="00A01972"/>
    <w:rsid w:val="00A01A50"/>
    <w:rsid w:val="00A07078"/>
    <w:rsid w:val="00A074DE"/>
    <w:rsid w:val="00A07662"/>
    <w:rsid w:val="00A11886"/>
    <w:rsid w:val="00A1222C"/>
    <w:rsid w:val="00A1307F"/>
    <w:rsid w:val="00A169C3"/>
    <w:rsid w:val="00A20F4D"/>
    <w:rsid w:val="00A21F4B"/>
    <w:rsid w:val="00A21F60"/>
    <w:rsid w:val="00A22331"/>
    <w:rsid w:val="00A22C2A"/>
    <w:rsid w:val="00A22E9F"/>
    <w:rsid w:val="00A231C2"/>
    <w:rsid w:val="00A23FA9"/>
    <w:rsid w:val="00A2400D"/>
    <w:rsid w:val="00A244E4"/>
    <w:rsid w:val="00A24BC7"/>
    <w:rsid w:val="00A250AA"/>
    <w:rsid w:val="00A25D27"/>
    <w:rsid w:val="00A3125B"/>
    <w:rsid w:val="00A358C6"/>
    <w:rsid w:val="00A35FF1"/>
    <w:rsid w:val="00A3686A"/>
    <w:rsid w:val="00A376FD"/>
    <w:rsid w:val="00A37FB2"/>
    <w:rsid w:val="00A4066F"/>
    <w:rsid w:val="00A4194D"/>
    <w:rsid w:val="00A42E36"/>
    <w:rsid w:val="00A43CDD"/>
    <w:rsid w:val="00A51C39"/>
    <w:rsid w:val="00A52271"/>
    <w:rsid w:val="00A53D68"/>
    <w:rsid w:val="00A540E4"/>
    <w:rsid w:val="00A54A82"/>
    <w:rsid w:val="00A55164"/>
    <w:rsid w:val="00A55A1E"/>
    <w:rsid w:val="00A55C2A"/>
    <w:rsid w:val="00A560EC"/>
    <w:rsid w:val="00A56B4F"/>
    <w:rsid w:val="00A61628"/>
    <w:rsid w:val="00A627F8"/>
    <w:rsid w:val="00A65767"/>
    <w:rsid w:val="00A65CDA"/>
    <w:rsid w:val="00A66CD8"/>
    <w:rsid w:val="00A700BA"/>
    <w:rsid w:val="00A71BE4"/>
    <w:rsid w:val="00A72009"/>
    <w:rsid w:val="00A730A7"/>
    <w:rsid w:val="00A73835"/>
    <w:rsid w:val="00A74F22"/>
    <w:rsid w:val="00A75607"/>
    <w:rsid w:val="00A77545"/>
    <w:rsid w:val="00A80C8A"/>
    <w:rsid w:val="00A814B4"/>
    <w:rsid w:val="00A82F19"/>
    <w:rsid w:val="00A83F47"/>
    <w:rsid w:val="00A83FCF"/>
    <w:rsid w:val="00A84A3C"/>
    <w:rsid w:val="00A85C7A"/>
    <w:rsid w:val="00A8680F"/>
    <w:rsid w:val="00A8799D"/>
    <w:rsid w:val="00A90E1D"/>
    <w:rsid w:val="00A90E54"/>
    <w:rsid w:val="00A9231C"/>
    <w:rsid w:val="00A932F5"/>
    <w:rsid w:val="00A94B5E"/>
    <w:rsid w:val="00AA02F5"/>
    <w:rsid w:val="00AA06E1"/>
    <w:rsid w:val="00AA0730"/>
    <w:rsid w:val="00AA0C40"/>
    <w:rsid w:val="00AA2A2B"/>
    <w:rsid w:val="00AA302C"/>
    <w:rsid w:val="00AA3BA0"/>
    <w:rsid w:val="00AA4030"/>
    <w:rsid w:val="00AA5074"/>
    <w:rsid w:val="00AA556B"/>
    <w:rsid w:val="00AA6CC4"/>
    <w:rsid w:val="00AA77D3"/>
    <w:rsid w:val="00AA7A29"/>
    <w:rsid w:val="00AB0977"/>
    <w:rsid w:val="00AB09A9"/>
    <w:rsid w:val="00AB1A73"/>
    <w:rsid w:val="00AB3198"/>
    <w:rsid w:val="00AB5596"/>
    <w:rsid w:val="00AB5F67"/>
    <w:rsid w:val="00AB6880"/>
    <w:rsid w:val="00AB6CDE"/>
    <w:rsid w:val="00AB6F31"/>
    <w:rsid w:val="00AB711A"/>
    <w:rsid w:val="00AB7E67"/>
    <w:rsid w:val="00AC1263"/>
    <w:rsid w:val="00AC1B19"/>
    <w:rsid w:val="00AC2368"/>
    <w:rsid w:val="00AC2A17"/>
    <w:rsid w:val="00AC445D"/>
    <w:rsid w:val="00AC64C0"/>
    <w:rsid w:val="00AC672E"/>
    <w:rsid w:val="00AC6E18"/>
    <w:rsid w:val="00AC6FC3"/>
    <w:rsid w:val="00AD080A"/>
    <w:rsid w:val="00AD0C85"/>
    <w:rsid w:val="00AD21AF"/>
    <w:rsid w:val="00AD2DAF"/>
    <w:rsid w:val="00AD4054"/>
    <w:rsid w:val="00AD68F1"/>
    <w:rsid w:val="00AD73FD"/>
    <w:rsid w:val="00AD7F55"/>
    <w:rsid w:val="00AE1A2B"/>
    <w:rsid w:val="00AE1EEE"/>
    <w:rsid w:val="00AE2CD4"/>
    <w:rsid w:val="00AE33A0"/>
    <w:rsid w:val="00AE361F"/>
    <w:rsid w:val="00AE4357"/>
    <w:rsid w:val="00AE50E2"/>
    <w:rsid w:val="00AE694C"/>
    <w:rsid w:val="00AF2C84"/>
    <w:rsid w:val="00AF3657"/>
    <w:rsid w:val="00AF70A4"/>
    <w:rsid w:val="00AF78F7"/>
    <w:rsid w:val="00B0176B"/>
    <w:rsid w:val="00B0402A"/>
    <w:rsid w:val="00B12CD7"/>
    <w:rsid w:val="00B15E30"/>
    <w:rsid w:val="00B16CC2"/>
    <w:rsid w:val="00B20722"/>
    <w:rsid w:val="00B2133F"/>
    <w:rsid w:val="00B218C9"/>
    <w:rsid w:val="00B252C2"/>
    <w:rsid w:val="00B2543C"/>
    <w:rsid w:val="00B25F1B"/>
    <w:rsid w:val="00B26F96"/>
    <w:rsid w:val="00B300BD"/>
    <w:rsid w:val="00B30A55"/>
    <w:rsid w:val="00B317F6"/>
    <w:rsid w:val="00B32DF2"/>
    <w:rsid w:val="00B3356C"/>
    <w:rsid w:val="00B345BD"/>
    <w:rsid w:val="00B34A3D"/>
    <w:rsid w:val="00B373AA"/>
    <w:rsid w:val="00B37C76"/>
    <w:rsid w:val="00B37E95"/>
    <w:rsid w:val="00B42C56"/>
    <w:rsid w:val="00B435B5"/>
    <w:rsid w:val="00B44BC0"/>
    <w:rsid w:val="00B44D48"/>
    <w:rsid w:val="00B46DE8"/>
    <w:rsid w:val="00B47135"/>
    <w:rsid w:val="00B47D9D"/>
    <w:rsid w:val="00B501DE"/>
    <w:rsid w:val="00B5025A"/>
    <w:rsid w:val="00B514E4"/>
    <w:rsid w:val="00B52460"/>
    <w:rsid w:val="00B53821"/>
    <w:rsid w:val="00B54C19"/>
    <w:rsid w:val="00B54E1B"/>
    <w:rsid w:val="00B55084"/>
    <w:rsid w:val="00B558A3"/>
    <w:rsid w:val="00B55A0E"/>
    <w:rsid w:val="00B55E78"/>
    <w:rsid w:val="00B56A69"/>
    <w:rsid w:val="00B64645"/>
    <w:rsid w:val="00B6536A"/>
    <w:rsid w:val="00B66350"/>
    <w:rsid w:val="00B67C6C"/>
    <w:rsid w:val="00B707A9"/>
    <w:rsid w:val="00B73291"/>
    <w:rsid w:val="00B735BB"/>
    <w:rsid w:val="00B74267"/>
    <w:rsid w:val="00B75CFC"/>
    <w:rsid w:val="00B774D2"/>
    <w:rsid w:val="00B77966"/>
    <w:rsid w:val="00B835BB"/>
    <w:rsid w:val="00B835C5"/>
    <w:rsid w:val="00B87739"/>
    <w:rsid w:val="00B908BC"/>
    <w:rsid w:val="00B9148C"/>
    <w:rsid w:val="00B921F1"/>
    <w:rsid w:val="00B92FDC"/>
    <w:rsid w:val="00B93A3C"/>
    <w:rsid w:val="00B94277"/>
    <w:rsid w:val="00B94D76"/>
    <w:rsid w:val="00B94F71"/>
    <w:rsid w:val="00B9593E"/>
    <w:rsid w:val="00B9701D"/>
    <w:rsid w:val="00BA0655"/>
    <w:rsid w:val="00BA06A5"/>
    <w:rsid w:val="00BA1ED4"/>
    <w:rsid w:val="00BA2354"/>
    <w:rsid w:val="00BA27A1"/>
    <w:rsid w:val="00BA46A5"/>
    <w:rsid w:val="00BA5CA7"/>
    <w:rsid w:val="00BA7108"/>
    <w:rsid w:val="00BA7AF3"/>
    <w:rsid w:val="00BB52DF"/>
    <w:rsid w:val="00BB62B1"/>
    <w:rsid w:val="00BC0019"/>
    <w:rsid w:val="00BC0F09"/>
    <w:rsid w:val="00BC1C42"/>
    <w:rsid w:val="00BC26CE"/>
    <w:rsid w:val="00BC2810"/>
    <w:rsid w:val="00BC2E05"/>
    <w:rsid w:val="00BC2F27"/>
    <w:rsid w:val="00BC38E0"/>
    <w:rsid w:val="00BC42F6"/>
    <w:rsid w:val="00BC6907"/>
    <w:rsid w:val="00BC7004"/>
    <w:rsid w:val="00BC7845"/>
    <w:rsid w:val="00BD0C33"/>
    <w:rsid w:val="00BD15C3"/>
    <w:rsid w:val="00BD1628"/>
    <w:rsid w:val="00BD44C4"/>
    <w:rsid w:val="00BD5F89"/>
    <w:rsid w:val="00BE0857"/>
    <w:rsid w:val="00BE1F1C"/>
    <w:rsid w:val="00BE25B6"/>
    <w:rsid w:val="00BE4201"/>
    <w:rsid w:val="00BE4864"/>
    <w:rsid w:val="00BE691B"/>
    <w:rsid w:val="00BF033F"/>
    <w:rsid w:val="00BF192F"/>
    <w:rsid w:val="00BF3069"/>
    <w:rsid w:val="00BF3239"/>
    <w:rsid w:val="00BF54F4"/>
    <w:rsid w:val="00C00889"/>
    <w:rsid w:val="00C008B1"/>
    <w:rsid w:val="00C00D18"/>
    <w:rsid w:val="00C00EEF"/>
    <w:rsid w:val="00C047AA"/>
    <w:rsid w:val="00C05AAE"/>
    <w:rsid w:val="00C05D02"/>
    <w:rsid w:val="00C078CB"/>
    <w:rsid w:val="00C11616"/>
    <w:rsid w:val="00C123D3"/>
    <w:rsid w:val="00C13682"/>
    <w:rsid w:val="00C1590E"/>
    <w:rsid w:val="00C15FB8"/>
    <w:rsid w:val="00C161A9"/>
    <w:rsid w:val="00C1643D"/>
    <w:rsid w:val="00C2025A"/>
    <w:rsid w:val="00C20DE1"/>
    <w:rsid w:val="00C21523"/>
    <w:rsid w:val="00C21FF0"/>
    <w:rsid w:val="00C23F03"/>
    <w:rsid w:val="00C24CB2"/>
    <w:rsid w:val="00C261A9"/>
    <w:rsid w:val="00C27FFE"/>
    <w:rsid w:val="00C3023B"/>
    <w:rsid w:val="00C30FC7"/>
    <w:rsid w:val="00C31B7D"/>
    <w:rsid w:val="00C3202F"/>
    <w:rsid w:val="00C322D6"/>
    <w:rsid w:val="00C32683"/>
    <w:rsid w:val="00C33F22"/>
    <w:rsid w:val="00C34EF1"/>
    <w:rsid w:val="00C3547D"/>
    <w:rsid w:val="00C3584B"/>
    <w:rsid w:val="00C35F94"/>
    <w:rsid w:val="00C40AF6"/>
    <w:rsid w:val="00C41232"/>
    <w:rsid w:val="00C443AC"/>
    <w:rsid w:val="00C44829"/>
    <w:rsid w:val="00C4546C"/>
    <w:rsid w:val="00C50DBE"/>
    <w:rsid w:val="00C512DF"/>
    <w:rsid w:val="00C51CDF"/>
    <w:rsid w:val="00C52398"/>
    <w:rsid w:val="00C52DF9"/>
    <w:rsid w:val="00C5491B"/>
    <w:rsid w:val="00C555A3"/>
    <w:rsid w:val="00C56355"/>
    <w:rsid w:val="00C56C0E"/>
    <w:rsid w:val="00C57EA9"/>
    <w:rsid w:val="00C57F66"/>
    <w:rsid w:val="00C60282"/>
    <w:rsid w:val="00C6067B"/>
    <w:rsid w:val="00C61CAF"/>
    <w:rsid w:val="00C62450"/>
    <w:rsid w:val="00C625BE"/>
    <w:rsid w:val="00C63687"/>
    <w:rsid w:val="00C636C3"/>
    <w:rsid w:val="00C63829"/>
    <w:rsid w:val="00C63F51"/>
    <w:rsid w:val="00C63F9F"/>
    <w:rsid w:val="00C64001"/>
    <w:rsid w:val="00C6476D"/>
    <w:rsid w:val="00C65713"/>
    <w:rsid w:val="00C65F19"/>
    <w:rsid w:val="00C678B9"/>
    <w:rsid w:val="00C67AAD"/>
    <w:rsid w:val="00C70584"/>
    <w:rsid w:val="00C71213"/>
    <w:rsid w:val="00C746D2"/>
    <w:rsid w:val="00C74839"/>
    <w:rsid w:val="00C76294"/>
    <w:rsid w:val="00C81A07"/>
    <w:rsid w:val="00C81BC4"/>
    <w:rsid w:val="00C83AAC"/>
    <w:rsid w:val="00C83DF7"/>
    <w:rsid w:val="00C86A93"/>
    <w:rsid w:val="00C86ED1"/>
    <w:rsid w:val="00C87200"/>
    <w:rsid w:val="00C91C66"/>
    <w:rsid w:val="00C91DD3"/>
    <w:rsid w:val="00C95DAB"/>
    <w:rsid w:val="00C95EDE"/>
    <w:rsid w:val="00C96392"/>
    <w:rsid w:val="00C97331"/>
    <w:rsid w:val="00C97AD1"/>
    <w:rsid w:val="00CA093B"/>
    <w:rsid w:val="00CA0D40"/>
    <w:rsid w:val="00CA10C5"/>
    <w:rsid w:val="00CA2B4F"/>
    <w:rsid w:val="00CA2B85"/>
    <w:rsid w:val="00CA5347"/>
    <w:rsid w:val="00CA5AD3"/>
    <w:rsid w:val="00CA68A5"/>
    <w:rsid w:val="00CA6F19"/>
    <w:rsid w:val="00CA7061"/>
    <w:rsid w:val="00CB1A5D"/>
    <w:rsid w:val="00CB21A5"/>
    <w:rsid w:val="00CB43E0"/>
    <w:rsid w:val="00CB4B63"/>
    <w:rsid w:val="00CB55A3"/>
    <w:rsid w:val="00CB63C8"/>
    <w:rsid w:val="00CC06E2"/>
    <w:rsid w:val="00CC132C"/>
    <w:rsid w:val="00CC1D62"/>
    <w:rsid w:val="00CC2130"/>
    <w:rsid w:val="00CC2CF9"/>
    <w:rsid w:val="00CC4581"/>
    <w:rsid w:val="00CC4D8E"/>
    <w:rsid w:val="00CC5AEC"/>
    <w:rsid w:val="00CC6D46"/>
    <w:rsid w:val="00CC7D46"/>
    <w:rsid w:val="00CC7F21"/>
    <w:rsid w:val="00CC7F94"/>
    <w:rsid w:val="00CD1F8E"/>
    <w:rsid w:val="00CD3060"/>
    <w:rsid w:val="00CD3D47"/>
    <w:rsid w:val="00CD5214"/>
    <w:rsid w:val="00CD578C"/>
    <w:rsid w:val="00CD6728"/>
    <w:rsid w:val="00CE1457"/>
    <w:rsid w:val="00CE16F7"/>
    <w:rsid w:val="00CE249F"/>
    <w:rsid w:val="00CE2505"/>
    <w:rsid w:val="00CE3BD8"/>
    <w:rsid w:val="00CE7390"/>
    <w:rsid w:val="00CE73FA"/>
    <w:rsid w:val="00CE7A48"/>
    <w:rsid w:val="00CF15DF"/>
    <w:rsid w:val="00CF1AFF"/>
    <w:rsid w:val="00CF70B1"/>
    <w:rsid w:val="00CF74B3"/>
    <w:rsid w:val="00CF7E75"/>
    <w:rsid w:val="00D017A8"/>
    <w:rsid w:val="00D02061"/>
    <w:rsid w:val="00D02D45"/>
    <w:rsid w:val="00D03528"/>
    <w:rsid w:val="00D03668"/>
    <w:rsid w:val="00D03775"/>
    <w:rsid w:val="00D06DA8"/>
    <w:rsid w:val="00D070EA"/>
    <w:rsid w:val="00D07CB2"/>
    <w:rsid w:val="00D122A4"/>
    <w:rsid w:val="00D137A0"/>
    <w:rsid w:val="00D14101"/>
    <w:rsid w:val="00D1640C"/>
    <w:rsid w:val="00D17D86"/>
    <w:rsid w:val="00D20D3B"/>
    <w:rsid w:val="00D2221D"/>
    <w:rsid w:val="00D22B10"/>
    <w:rsid w:val="00D23067"/>
    <w:rsid w:val="00D2634E"/>
    <w:rsid w:val="00D26B9E"/>
    <w:rsid w:val="00D27BFE"/>
    <w:rsid w:val="00D304E2"/>
    <w:rsid w:val="00D30D65"/>
    <w:rsid w:val="00D31AB7"/>
    <w:rsid w:val="00D35DB8"/>
    <w:rsid w:val="00D371E8"/>
    <w:rsid w:val="00D37599"/>
    <w:rsid w:val="00D4087F"/>
    <w:rsid w:val="00D40E5C"/>
    <w:rsid w:val="00D41B8C"/>
    <w:rsid w:val="00D4223B"/>
    <w:rsid w:val="00D4384F"/>
    <w:rsid w:val="00D447E6"/>
    <w:rsid w:val="00D45018"/>
    <w:rsid w:val="00D45EDA"/>
    <w:rsid w:val="00D4651B"/>
    <w:rsid w:val="00D46D64"/>
    <w:rsid w:val="00D472F2"/>
    <w:rsid w:val="00D50560"/>
    <w:rsid w:val="00D50DA7"/>
    <w:rsid w:val="00D534DC"/>
    <w:rsid w:val="00D53CF5"/>
    <w:rsid w:val="00D542E7"/>
    <w:rsid w:val="00D55368"/>
    <w:rsid w:val="00D56B88"/>
    <w:rsid w:val="00D56B93"/>
    <w:rsid w:val="00D5798B"/>
    <w:rsid w:val="00D57AF6"/>
    <w:rsid w:val="00D60C4A"/>
    <w:rsid w:val="00D62318"/>
    <w:rsid w:val="00D62C4A"/>
    <w:rsid w:val="00D64546"/>
    <w:rsid w:val="00D653EF"/>
    <w:rsid w:val="00D65E4E"/>
    <w:rsid w:val="00D66363"/>
    <w:rsid w:val="00D66C9E"/>
    <w:rsid w:val="00D67B26"/>
    <w:rsid w:val="00D72F2C"/>
    <w:rsid w:val="00D7303F"/>
    <w:rsid w:val="00D74B44"/>
    <w:rsid w:val="00D75D64"/>
    <w:rsid w:val="00D76AF5"/>
    <w:rsid w:val="00D7787C"/>
    <w:rsid w:val="00D8175A"/>
    <w:rsid w:val="00D84471"/>
    <w:rsid w:val="00D855CE"/>
    <w:rsid w:val="00D86189"/>
    <w:rsid w:val="00D86E8A"/>
    <w:rsid w:val="00D871F9"/>
    <w:rsid w:val="00D87EB5"/>
    <w:rsid w:val="00D909B1"/>
    <w:rsid w:val="00D933FE"/>
    <w:rsid w:val="00D94AA8"/>
    <w:rsid w:val="00D95E19"/>
    <w:rsid w:val="00D971DC"/>
    <w:rsid w:val="00DA11C2"/>
    <w:rsid w:val="00DA2D32"/>
    <w:rsid w:val="00DB0DCE"/>
    <w:rsid w:val="00DB1C2D"/>
    <w:rsid w:val="00DB243E"/>
    <w:rsid w:val="00DB2C0E"/>
    <w:rsid w:val="00DB3421"/>
    <w:rsid w:val="00DB4380"/>
    <w:rsid w:val="00DB6DBB"/>
    <w:rsid w:val="00DB72E3"/>
    <w:rsid w:val="00DB7968"/>
    <w:rsid w:val="00DC01C7"/>
    <w:rsid w:val="00DC0DB0"/>
    <w:rsid w:val="00DC1C72"/>
    <w:rsid w:val="00DC2001"/>
    <w:rsid w:val="00DC3681"/>
    <w:rsid w:val="00DC506E"/>
    <w:rsid w:val="00DC51F3"/>
    <w:rsid w:val="00DC6A10"/>
    <w:rsid w:val="00DC7154"/>
    <w:rsid w:val="00DC74AC"/>
    <w:rsid w:val="00DC7A3E"/>
    <w:rsid w:val="00DC7C33"/>
    <w:rsid w:val="00DD3834"/>
    <w:rsid w:val="00DD3837"/>
    <w:rsid w:val="00DD5122"/>
    <w:rsid w:val="00DD6B9D"/>
    <w:rsid w:val="00DD7569"/>
    <w:rsid w:val="00DD79B2"/>
    <w:rsid w:val="00DD7B66"/>
    <w:rsid w:val="00DE1519"/>
    <w:rsid w:val="00DE193D"/>
    <w:rsid w:val="00DE418C"/>
    <w:rsid w:val="00DE50A4"/>
    <w:rsid w:val="00DE57AD"/>
    <w:rsid w:val="00DE6318"/>
    <w:rsid w:val="00DE7A19"/>
    <w:rsid w:val="00DE7ABA"/>
    <w:rsid w:val="00DF00FF"/>
    <w:rsid w:val="00DF05AB"/>
    <w:rsid w:val="00DF2868"/>
    <w:rsid w:val="00DF4DF9"/>
    <w:rsid w:val="00DF5211"/>
    <w:rsid w:val="00DF5758"/>
    <w:rsid w:val="00DF6937"/>
    <w:rsid w:val="00DF7EA7"/>
    <w:rsid w:val="00E00D90"/>
    <w:rsid w:val="00E0137A"/>
    <w:rsid w:val="00E0163E"/>
    <w:rsid w:val="00E01873"/>
    <w:rsid w:val="00E018DD"/>
    <w:rsid w:val="00E01DC8"/>
    <w:rsid w:val="00E02886"/>
    <w:rsid w:val="00E03323"/>
    <w:rsid w:val="00E03988"/>
    <w:rsid w:val="00E0559D"/>
    <w:rsid w:val="00E05BED"/>
    <w:rsid w:val="00E0639B"/>
    <w:rsid w:val="00E07D32"/>
    <w:rsid w:val="00E10739"/>
    <w:rsid w:val="00E11875"/>
    <w:rsid w:val="00E12B94"/>
    <w:rsid w:val="00E1453D"/>
    <w:rsid w:val="00E1537D"/>
    <w:rsid w:val="00E15862"/>
    <w:rsid w:val="00E176BC"/>
    <w:rsid w:val="00E208AE"/>
    <w:rsid w:val="00E20A9F"/>
    <w:rsid w:val="00E21073"/>
    <w:rsid w:val="00E21436"/>
    <w:rsid w:val="00E21B33"/>
    <w:rsid w:val="00E23490"/>
    <w:rsid w:val="00E246F4"/>
    <w:rsid w:val="00E24847"/>
    <w:rsid w:val="00E26876"/>
    <w:rsid w:val="00E26DD2"/>
    <w:rsid w:val="00E27C48"/>
    <w:rsid w:val="00E311D4"/>
    <w:rsid w:val="00E31260"/>
    <w:rsid w:val="00E324C9"/>
    <w:rsid w:val="00E324E8"/>
    <w:rsid w:val="00E34479"/>
    <w:rsid w:val="00E350EA"/>
    <w:rsid w:val="00E35DAE"/>
    <w:rsid w:val="00E368F8"/>
    <w:rsid w:val="00E37A9A"/>
    <w:rsid w:val="00E37D4B"/>
    <w:rsid w:val="00E37D5E"/>
    <w:rsid w:val="00E4058A"/>
    <w:rsid w:val="00E40B4D"/>
    <w:rsid w:val="00E43CAE"/>
    <w:rsid w:val="00E44E5B"/>
    <w:rsid w:val="00E457B4"/>
    <w:rsid w:val="00E46B07"/>
    <w:rsid w:val="00E46F90"/>
    <w:rsid w:val="00E472B7"/>
    <w:rsid w:val="00E47AA0"/>
    <w:rsid w:val="00E50ABF"/>
    <w:rsid w:val="00E52237"/>
    <w:rsid w:val="00E52607"/>
    <w:rsid w:val="00E52BC0"/>
    <w:rsid w:val="00E52C20"/>
    <w:rsid w:val="00E53AE8"/>
    <w:rsid w:val="00E54F45"/>
    <w:rsid w:val="00E55D58"/>
    <w:rsid w:val="00E55D81"/>
    <w:rsid w:val="00E6085E"/>
    <w:rsid w:val="00E61002"/>
    <w:rsid w:val="00E61CCC"/>
    <w:rsid w:val="00E61D3E"/>
    <w:rsid w:val="00E61FBB"/>
    <w:rsid w:val="00E7220E"/>
    <w:rsid w:val="00E74887"/>
    <w:rsid w:val="00E75566"/>
    <w:rsid w:val="00E75F59"/>
    <w:rsid w:val="00E77594"/>
    <w:rsid w:val="00E775EA"/>
    <w:rsid w:val="00E807A5"/>
    <w:rsid w:val="00E82C34"/>
    <w:rsid w:val="00E8336C"/>
    <w:rsid w:val="00E84055"/>
    <w:rsid w:val="00E90C3E"/>
    <w:rsid w:val="00E91727"/>
    <w:rsid w:val="00E92023"/>
    <w:rsid w:val="00E92C24"/>
    <w:rsid w:val="00E92FEC"/>
    <w:rsid w:val="00E9352C"/>
    <w:rsid w:val="00E948CD"/>
    <w:rsid w:val="00E95639"/>
    <w:rsid w:val="00E974D4"/>
    <w:rsid w:val="00E97C2B"/>
    <w:rsid w:val="00EA0782"/>
    <w:rsid w:val="00EA27BD"/>
    <w:rsid w:val="00EA31B0"/>
    <w:rsid w:val="00EA3A32"/>
    <w:rsid w:val="00EA6D73"/>
    <w:rsid w:val="00EB1ABA"/>
    <w:rsid w:val="00EB27F4"/>
    <w:rsid w:val="00EB28E0"/>
    <w:rsid w:val="00EB2A0E"/>
    <w:rsid w:val="00EB3F04"/>
    <w:rsid w:val="00EB4716"/>
    <w:rsid w:val="00EB4C83"/>
    <w:rsid w:val="00EB56E6"/>
    <w:rsid w:val="00EB5E0E"/>
    <w:rsid w:val="00EB7AA2"/>
    <w:rsid w:val="00EC05D7"/>
    <w:rsid w:val="00EC4E9B"/>
    <w:rsid w:val="00EC5147"/>
    <w:rsid w:val="00EC7944"/>
    <w:rsid w:val="00ED14AE"/>
    <w:rsid w:val="00ED1CE0"/>
    <w:rsid w:val="00ED237F"/>
    <w:rsid w:val="00ED461D"/>
    <w:rsid w:val="00ED47A2"/>
    <w:rsid w:val="00ED4ADB"/>
    <w:rsid w:val="00ED67D3"/>
    <w:rsid w:val="00EE0E72"/>
    <w:rsid w:val="00EE16CC"/>
    <w:rsid w:val="00EE2452"/>
    <w:rsid w:val="00EE3C63"/>
    <w:rsid w:val="00EE3DE9"/>
    <w:rsid w:val="00EE521B"/>
    <w:rsid w:val="00EE585D"/>
    <w:rsid w:val="00EE692E"/>
    <w:rsid w:val="00EE725F"/>
    <w:rsid w:val="00EF075C"/>
    <w:rsid w:val="00EF0A7B"/>
    <w:rsid w:val="00EF1048"/>
    <w:rsid w:val="00EF2F1D"/>
    <w:rsid w:val="00EF3B8F"/>
    <w:rsid w:val="00EF58F4"/>
    <w:rsid w:val="00EF6E09"/>
    <w:rsid w:val="00F010FA"/>
    <w:rsid w:val="00F02EDB"/>
    <w:rsid w:val="00F03137"/>
    <w:rsid w:val="00F032EA"/>
    <w:rsid w:val="00F03A5A"/>
    <w:rsid w:val="00F03D3F"/>
    <w:rsid w:val="00F05198"/>
    <w:rsid w:val="00F11BE5"/>
    <w:rsid w:val="00F12EB8"/>
    <w:rsid w:val="00F13F56"/>
    <w:rsid w:val="00F14AC8"/>
    <w:rsid w:val="00F14B08"/>
    <w:rsid w:val="00F15FBB"/>
    <w:rsid w:val="00F168E9"/>
    <w:rsid w:val="00F16951"/>
    <w:rsid w:val="00F2251D"/>
    <w:rsid w:val="00F234F4"/>
    <w:rsid w:val="00F23697"/>
    <w:rsid w:val="00F236A9"/>
    <w:rsid w:val="00F23BFC"/>
    <w:rsid w:val="00F241A1"/>
    <w:rsid w:val="00F24ECA"/>
    <w:rsid w:val="00F25211"/>
    <w:rsid w:val="00F274F0"/>
    <w:rsid w:val="00F27638"/>
    <w:rsid w:val="00F30900"/>
    <w:rsid w:val="00F313EB"/>
    <w:rsid w:val="00F3300E"/>
    <w:rsid w:val="00F335D3"/>
    <w:rsid w:val="00F337B4"/>
    <w:rsid w:val="00F345F1"/>
    <w:rsid w:val="00F349B0"/>
    <w:rsid w:val="00F352CE"/>
    <w:rsid w:val="00F36BB7"/>
    <w:rsid w:val="00F378C2"/>
    <w:rsid w:val="00F43432"/>
    <w:rsid w:val="00F44BC7"/>
    <w:rsid w:val="00F4712B"/>
    <w:rsid w:val="00F50970"/>
    <w:rsid w:val="00F5100D"/>
    <w:rsid w:val="00F51D74"/>
    <w:rsid w:val="00F52A6B"/>
    <w:rsid w:val="00F536C4"/>
    <w:rsid w:val="00F548E0"/>
    <w:rsid w:val="00F579B9"/>
    <w:rsid w:val="00F605D2"/>
    <w:rsid w:val="00F6082C"/>
    <w:rsid w:val="00F628D2"/>
    <w:rsid w:val="00F63644"/>
    <w:rsid w:val="00F63CB3"/>
    <w:rsid w:val="00F65F89"/>
    <w:rsid w:val="00F66DA2"/>
    <w:rsid w:val="00F67F22"/>
    <w:rsid w:val="00F707FB"/>
    <w:rsid w:val="00F714A7"/>
    <w:rsid w:val="00F723ED"/>
    <w:rsid w:val="00F730C3"/>
    <w:rsid w:val="00F74C98"/>
    <w:rsid w:val="00F7548A"/>
    <w:rsid w:val="00F75E19"/>
    <w:rsid w:val="00F76DDB"/>
    <w:rsid w:val="00F77E0F"/>
    <w:rsid w:val="00F807CA"/>
    <w:rsid w:val="00F85987"/>
    <w:rsid w:val="00F859B2"/>
    <w:rsid w:val="00F860DA"/>
    <w:rsid w:val="00F86CEB"/>
    <w:rsid w:val="00F910AD"/>
    <w:rsid w:val="00F91DA2"/>
    <w:rsid w:val="00F92A10"/>
    <w:rsid w:val="00F92F91"/>
    <w:rsid w:val="00F93152"/>
    <w:rsid w:val="00F93F94"/>
    <w:rsid w:val="00F94DFC"/>
    <w:rsid w:val="00F95051"/>
    <w:rsid w:val="00F97FC2"/>
    <w:rsid w:val="00FA0505"/>
    <w:rsid w:val="00FA08F9"/>
    <w:rsid w:val="00FA3689"/>
    <w:rsid w:val="00FA3CF6"/>
    <w:rsid w:val="00FA3F9F"/>
    <w:rsid w:val="00FA5167"/>
    <w:rsid w:val="00FA59AB"/>
    <w:rsid w:val="00FA5A87"/>
    <w:rsid w:val="00FA71A2"/>
    <w:rsid w:val="00FA71BB"/>
    <w:rsid w:val="00FA75C8"/>
    <w:rsid w:val="00FA7BAF"/>
    <w:rsid w:val="00FB2618"/>
    <w:rsid w:val="00FB3030"/>
    <w:rsid w:val="00FB3809"/>
    <w:rsid w:val="00FB3BE3"/>
    <w:rsid w:val="00FB5E63"/>
    <w:rsid w:val="00FB7119"/>
    <w:rsid w:val="00FB79D9"/>
    <w:rsid w:val="00FC2B49"/>
    <w:rsid w:val="00FC4EA2"/>
    <w:rsid w:val="00FC5B79"/>
    <w:rsid w:val="00FC73BE"/>
    <w:rsid w:val="00FD18A0"/>
    <w:rsid w:val="00FD1F76"/>
    <w:rsid w:val="00FD229A"/>
    <w:rsid w:val="00FD2EA6"/>
    <w:rsid w:val="00FD37CE"/>
    <w:rsid w:val="00FD3F60"/>
    <w:rsid w:val="00FD4A2D"/>
    <w:rsid w:val="00FD5DB1"/>
    <w:rsid w:val="00FD6990"/>
    <w:rsid w:val="00FE41F8"/>
    <w:rsid w:val="00FE6448"/>
    <w:rsid w:val="00FE76D0"/>
    <w:rsid w:val="00FF006F"/>
    <w:rsid w:val="00FF10EB"/>
    <w:rsid w:val="00FF1D8A"/>
    <w:rsid w:val="00FF2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teal"/>
    </o:shapedefaults>
    <o:shapelayout v:ext="edit">
      <o:idmap v:ext="edit" data="2"/>
    </o:shapelayout>
  </w:shapeDefaults>
  <w:decimalSymbol w:val="."/>
  <w:listSeparator w:val=","/>
  <w14:docId w14:val="40301FA8"/>
  <w15:docId w15:val="{A5BDA7BC-5519-4731-A342-B6E37C1F7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Body Text 1"/>
    <w:qFormat/>
    <w:rsid w:val="00616B41"/>
    <w:pPr>
      <w:ind w:left="720"/>
    </w:pPr>
    <w:rPr>
      <w:sz w:val="24"/>
      <w:szCs w:val="24"/>
    </w:rPr>
  </w:style>
  <w:style w:type="paragraph" w:styleId="Heading1">
    <w:name w:val="heading 1"/>
    <w:basedOn w:val="Normal"/>
    <w:next w:val="Normal"/>
    <w:qFormat/>
    <w:rsid w:val="00620AE8"/>
    <w:pPr>
      <w:keepNext/>
      <w:spacing w:before="240" w:after="60"/>
      <w:ind w:left="0"/>
      <w:jc w:val="center"/>
      <w:outlineLvl w:val="0"/>
    </w:pPr>
    <w:rPr>
      <w:rFonts w:ascii="Arial" w:hAnsi="Arial" w:cs="Arial"/>
      <w:b/>
      <w:bCs/>
      <w:i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9231C"/>
    <w:pPr>
      <w:keepNext/>
      <w:spacing w:before="240" w:after="60"/>
      <w:ind w:left="0"/>
      <w:outlineLvl w:val="1"/>
    </w:pPr>
    <w:rPr>
      <w:rFonts w:ascii="Arial" w:hAnsi="Arial" w:cs="Arial"/>
      <w:b/>
      <w:bCs/>
      <w:iCs/>
      <w:szCs w:val="28"/>
    </w:rPr>
  </w:style>
  <w:style w:type="paragraph" w:styleId="Heading3">
    <w:name w:val="heading 3"/>
    <w:basedOn w:val="Normal"/>
    <w:next w:val="Normal"/>
    <w:qFormat/>
    <w:rsid w:val="00AE361F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8429E5"/>
    <w:pPr>
      <w:spacing w:before="360" w:after="240"/>
      <w:ind w:left="0"/>
    </w:pPr>
  </w:style>
  <w:style w:type="paragraph" w:styleId="ListNumber3">
    <w:name w:val="List Number 3"/>
    <w:basedOn w:val="Normal"/>
    <w:rsid w:val="00291B4A"/>
    <w:pPr>
      <w:numPr>
        <w:numId w:val="1"/>
      </w:numPr>
    </w:pPr>
  </w:style>
  <w:style w:type="paragraph" w:styleId="Date">
    <w:name w:val="Date"/>
    <w:basedOn w:val="Normal"/>
    <w:next w:val="Normal"/>
    <w:rsid w:val="00932F50"/>
    <w:pPr>
      <w:ind w:left="0"/>
      <w:jc w:val="center"/>
    </w:pPr>
  </w:style>
  <w:style w:type="paragraph" w:styleId="BodyText2">
    <w:name w:val="Body Text 2"/>
    <w:basedOn w:val="Normal"/>
    <w:link w:val="BodyText2Char"/>
    <w:rsid w:val="00AE361F"/>
  </w:style>
  <w:style w:type="character" w:customStyle="1" w:styleId="BodyText2Char">
    <w:name w:val="Body Text 2 Char"/>
    <w:link w:val="BodyText2"/>
    <w:rsid w:val="00AE361F"/>
    <w:rPr>
      <w:sz w:val="24"/>
      <w:szCs w:val="24"/>
      <w:lang w:val="en-US" w:eastAsia="en-US" w:bidi="ar-SA"/>
    </w:rPr>
  </w:style>
  <w:style w:type="paragraph" w:styleId="ListNumber">
    <w:name w:val="List Number"/>
    <w:basedOn w:val="Normal"/>
    <w:rsid w:val="00687389"/>
    <w:pPr>
      <w:spacing w:before="240" w:after="60"/>
      <w:ind w:left="0"/>
    </w:pPr>
    <w:rPr>
      <w:b/>
      <w:u w:val="single"/>
    </w:rPr>
  </w:style>
  <w:style w:type="paragraph" w:styleId="Header">
    <w:name w:val="header"/>
    <w:basedOn w:val="Normal"/>
    <w:rsid w:val="00E21073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E21073"/>
    <w:pPr>
      <w:tabs>
        <w:tab w:val="center" w:pos="4320"/>
        <w:tab w:val="right" w:pos="8640"/>
      </w:tabs>
    </w:pPr>
  </w:style>
  <w:style w:type="character" w:customStyle="1" w:styleId="charchar">
    <w:name w:val="charchar"/>
    <w:basedOn w:val="DefaultParagraphFont"/>
    <w:rsid w:val="008D19CE"/>
  </w:style>
  <w:style w:type="paragraph" w:customStyle="1" w:styleId="Style1">
    <w:name w:val="Style 1"/>
    <w:basedOn w:val="Normal"/>
    <w:link w:val="Style1Char"/>
    <w:rsid w:val="008F7CB8"/>
    <w:pPr>
      <w:widowControl w:val="0"/>
      <w:autoSpaceDE w:val="0"/>
      <w:autoSpaceDN w:val="0"/>
      <w:adjustRightInd w:val="0"/>
      <w:ind w:left="0"/>
    </w:pPr>
  </w:style>
  <w:style w:type="character" w:styleId="PageNumber">
    <w:name w:val="page number"/>
    <w:basedOn w:val="DefaultParagraphFont"/>
    <w:rsid w:val="00AD68F1"/>
  </w:style>
  <w:style w:type="character" w:customStyle="1" w:styleId="Style1Char">
    <w:name w:val="Style 1 Char"/>
    <w:link w:val="Style1"/>
    <w:rsid w:val="002D0FA5"/>
    <w:rPr>
      <w:sz w:val="24"/>
      <w:szCs w:val="24"/>
      <w:lang w:val="en-US" w:eastAsia="en-US" w:bidi="ar-SA"/>
    </w:rPr>
  </w:style>
  <w:style w:type="paragraph" w:customStyle="1" w:styleId="Default">
    <w:name w:val="Default"/>
    <w:rsid w:val="005D3DD8"/>
    <w:pPr>
      <w:widowControl w:val="0"/>
      <w:autoSpaceDE w:val="0"/>
      <w:autoSpaceDN w:val="0"/>
      <w:adjustRightInd w:val="0"/>
    </w:pPr>
    <w:rPr>
      <w:rFonts w:ascii="IPJRN R+ Times New" w:hAnsi="IPJRN R+ Times New" w:cs="IPJRN R+ Times New"/>
      <w:color w:val="000000"/>
      <w:sz w:val="24"/>
      <w:szCs w:val="24"/>
    </w:rPr>
  </w:style>
  <w:style w:type="character" w:styleId="Hyperlink">
    <w:name w:val="Hyperlink"/>
    <w:uiPriority w:val="99"/>
    <w:unhideWhenUsed/>
    <w:rsid w:val="00AB5596"/>
    <w:rPr>
      <w:color w:val="0000FF"/>
      <w:u w:val="single"/>
    </w:rPr>
  </w:style>
  <w:style w:type="paragraph" w:styleId="BalloonText">
    <w:name w:val="Balloon Text"/>
    <w:basedOn w:val="Normal"/>
    <w:link w:val="BalloonTextChar"/>
    <w:rsid w:val="00211D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211DB3"/>
    <w:rPr>
      <w:rFonts w:ascii="Tahoma" w:hAnsi="Tahoma" w:cs="Tahoma"/>
      <w:sz w:val="16"/>
      <w:szCs w:val="16"/>
    </w:rPr>
  </w:style>
  <w:style w:type="character" w:styleId="UnresolvedMention">
    <w:name w:val="Unresolved Mention"/>
    <w:uiPriority w:val="99"/>
    <w:semiHidden/>
    <w:unhideWhenUsed/>
    <w:rsid w:val="00A83F47"/>
    <w:rPr>
      <w:color w:val="605E5C"/>
      <w:shd w:val="clear" w:color="auto" w:fill="E1DFDD"/>
    </w:rPr>
  </w:style>
  <w:style w:type="character" w:styleId="CommentReference">
    <w:name w:val="annotation reference"/>
    <w:rsid w:val="00DE7A19"/>
    <w:rPr>
      <w:sz w:val="16"/>
      <w:szCs w:val="16"/>
    </w:rPr>
  </w:style>
  <w:style w:type="paragraph" w:styleId="CommentText">
    <w:name w:val="annotation text"/>
    <w:basedOn w:val="Normal"/>
    <w:link w:val="CommentTextChar"/>
    <w:rsid w:val="00DE7A1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E7A19"/>
  </w:style>
  <w:style w:type="paragraph" w:styleId="CommentSubject">
    <w:name w:val="annotation subject"/>
    <w:basedOn w:val="CommentText"/>
    <w:next w:val="CommentText"/>
    <w:link w:val="CommentSubjectChar"/>
    <w:rsid w:val="00DE7A19"/>
    <w:rPr>
      <w:b/>
      <w:bCs/>
    </w:rPr>
  </w:style>
  <w:style w:type="character" w:customStyle="1" w:styleId="CommentSubjectChar">
    <w:name w:val="Comment Subject Char"/>
    <w:link w:val="CommentSubject"/>
    <w:rsid w:val="00DE7A19"/>
    <w:rPr>
      <w:b/>
      <w:bCs/>
    </w:rPr>
  </w:style>
  <w:style w:type="paragraph" w:styleId="ListParagraph">
    <w:name w:val="List Paragraph"/>
    <w:basedOn w:val="Normal"/>
    <w:uiPriority w:val="34"/>
    <w:qFormat/>
    <w:rsid w:val="00606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66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74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4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86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43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90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1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vid\Application%20Data\Microsoft\Templates\Muinutes%20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0B566-445F-43F2-B89E-857A3B640A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Muinutes Template</Template>
  <TotalTime>2</TotalTime>
  <Pages>1</Pages>
  <Words>304</Words>
  <Characters>1739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Microsoft Corporation</Company>
  <LinksUpToDate>false</LinksUpToDate>
  <CharactersWithSpaces>2039</CharactersWithSpaces>
  <SharedDoc>false</SharedDoc>
  <HLinks>
    <vt:vector size="6" baseType="variant">
      <vt:variant>
        <vt:i4>3080289</vt:i4>
      </vt:variant>
      <vt:variant>
        <vt:i4>0</vt:i4>
      </vt:variant>
      <vt:variant>
        <vt:i4>0</vt:i4>
      </vt:variant>
      <vt:variant>
        <vt:i4>5</vt:i4>
      </vt:variant>
      <vt:variant>
        <vt:lpwstr>https://www.chamberofcommercementoneca.org/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David W. Wilder</dc:creator>
  <cp:keywords/>
  <dc:description/>
  <cp:lastModifiedBy>Angie Grisafe-DeLaRosa</cp:lastModifiedBy>
  <cp:revision>2</cp:revision>
  <cp:lastPrinted>2023-01-25T01:02:00Z</cp:lastPrinted>
  <dcterms:created xsi:type="dcterms:W3CDTF">2025-11-08T18:44:00Z</dcterms:created>
  <dcterms:modified xsi:type="dcterms:W3CDTF">2025-11-08T18:44:00Z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TC060910481033</vt:lpwstr>
  </property>
</Properties>
</file>