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F936" w14:textId="3FCCB366" w:rsidR="00C0511E" w:rsidRPr="00385FCD" w:rsidRDefault="00FF76FD" w:rsidP="00385FCD">
      <w:pPr>
        <w:tabs>
          <w:tab w:val="center" w:pos="10919"/>
        </w:tabs>
        <w:rPr>
          <w:sz w:val="18"/>
          <w:szCs w:val="18"/>
        </w:rPr>
      </w:pPr>
      <w:r w:rsidRPr="00385FCD">
        <w:rPr>
          <w:noProof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0800" behindDoc="1" locked="1" layoutInCell="1" allowOverlap="1" wp14:anchorId="28A4DB35" wp14:editId="20D584AA">
                <wp:simplePos x="0" y="0"/>
                <wp:positionH relativeFrom="column">
                  <wp:posOffset>-814070</wp:posOffset>
                </wp:positionH>
                <wp:positionV relativeFrom="paragraph">
                  <wp:posOffset>-4954270</wp:posOffset>
                </wp:positionV>
                <wp:extent cx="7771765" cy="14018895"/>
                <wp:effectExtent l="0" t="0" r="635" b="1905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4018895"/>
                          <a:chOff x="-657373" y="0"/>
                          <a:chExt cx="7772400" cy="10489904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-657373" y="1123744"/>
                            <a:ext cx="7772400" cy="9366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78ADDC" w14:textId="001BE907" w:rsidR="000512A6" w:rsidRDefault="000512A6" w:rsidP="000512A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1521525" name="Rectangle 1"/>
                        <wps:cNvSpPr/>
                        <wps:spPr>
                          <a:xfrm flipV="1">
                            <a:off x="0" y="0"/>
                            <a:ext cx="6263640" cy="2286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A4DB35" id="Group 2" o:spid="_x0000_s1026" alt="&quot;&quot;" style="position:absolute;margin-left:-64.1pt;margin-top:-390.1pt;width:611.95pt;height:1103.85pt;z-index:-251655680;mso-width-relative:margin;mso-height-relative:margin" coordorigin="-6573" coordsize="77724,104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">
                <v:rect id="Rectangle 1" o:spid="_x0000_s1027" style="position:absolute;left:-6573;top:11237;width:77723;height:93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fffcee [3204]" stroked="f" strokeweight="1pt">
                  <v:textbox>
                    <w:txbxContent>
                      <w:p w14:paraId="7678ADDC" w14:textId="001BE907" w:rsidR="000512A6" w:rsidRDefault="000512A6" w:rsidP="000512A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" o:spid="_x0000_s1028" style="position:absolute;width:62636;height:228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" fillcolor="black [3213]" stroked="f" strokeweight="1pt"/>
                <w10:anchorlock/>
              </v:group>
            </w:pict>
          </mc:Fallback>
        </mc:AlternateContent>
      </w:r>
      <w:r w:rsidR="00385FCD" w:rsidRPr="00385FCD">
        <w:rPr>
          <w:sz w:val="18"/>
          <w:szCs w:val="18"/>
        </w:rPr>
        <w:tab/>
      </w:r>
    </w:p>
    <w:tbl>
      <w:tblPr>
        <w:tblW w:w="0" w:type="auto"/>
        <w:tblLook w:val="0600" w:firstRow="0" w:lastRow="0" w:firstColumn="0" w:lastColumn="0" w:noHBand="1" w:noVBand="1"/>
      </w:tblPr>
      <w:tblGrid>
        <w:gridCol w:w="4140"/>
        <w:gridCol w:w="610"/>
        <w:gridCol w:w="5498"/>
      </w:tblGrid>
      <w:tr w:rsidR="008A3B58" w:rsidRPr="00385FCD" w14:paraId="5E3E8D5D" w14:textId="77777777" w:rsidTr="00385FCD">
        <w:trPr>
          <w:trHeight w:val="1035"/>
        </w:trPr>
        <w:tc>
          <w:tcPr>
            <w:tcW w:w="9998" w:type="dxa"/>
            <w:gridSpan w:val="3"/>
          </w:tcPr>
          <w:p w14:paraId="4102798A" w14:textId="09C3B03C" w:rsidR="00385FCD" w:rsidRPr="00385FCD" w:rsidRDefault="00385FCD" w:rsidP="00385FCD">
            <w:pPr>
              <w:pStyle w:val="Title"/>
              <w:spacing w:line="240" w:lineRule="auto"/>
              <w:jc w:val="center"/>
              <w:rPr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385FCD">
              <w:rPr>
                <w:color w:val="000000" w:themeColor="text1"/>
                <w:sz w:val="18"/>
                <w:szCs w:val="18"/>
              </w:rPr>
              <w:t xml:space="preserve">Mentone ca int’l </w:t>
            </w:r>
            <w:r w:rsidR="00FF76FD" w:rsidRPr="00385FCD">
              <w:rPr>
                <w:color w:val="000000" w:themeColor="text1"/>
                <w:sz w:val="18"/>
                <w:szCs w:val="18"/>
              </w:rPr>
              <w:t>Film Festival</w:t>
            </w:r>
            <w:r w:rsidRPr="00385FCD">
              <w:rPr>
                <w:color w:val="000000" w:themeColor="text1"/>
                <w:sz w:val="18"/>
                <w:szCs w:val="18"/>
              </w:rPr>
              <w:t xml:space="preserve"> screenings </w:t>
            </w:r>
            <w:r w:rsidR="009372DD">
              <w:rPr>
                <w:color w:val="000000" w:themeColor="text1"/>
                <w:sz w:val="18"/>
                <w:szCs w:val="18"/>
              </w:rPr>
              <w:t xml:space="preserve">  NOVEMBER 14, 2026</w:t>
            </w:r>
          </w:p>
          <w:p w14:paraId="31AD3E5F" w14:textId="1D9ED6A1" w:rsidR="00FF76FD" w:rsidRPr="00385FCD" w:rsidRDefault="00385FCD" w:rsidP="00385FCD">
            <w:pPr>
              <w:pStyle w:val="Title"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385FCD">
              <w:rPr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Congratulations to our incredible 202</w:t>
            </w:r>
            <w:r w:rsidRPr="00385FCD">
              <w:rPr>
                <w:rFonts w:ascii="Arial" w:hAnsi="Arial" w:cs="Arial"/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​</w:t>
            </w:r>
            <w:r w:rsidRPr="00385FCD">
              <w:rPr>
                <w:color w:val="000000" w:themeColor="text1"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6 filmmakers, Storytellers, and talented artists both in front of and behind the camera</w:t>
            </w:r>
          </w:p>
        </w:tc>
      </w:tr>
      <w:tr w:rsidR="008A3B58" w:rsidRPr="00385FCD" w14:paraId="276C870A" w14:textId="77777777" w:rsidTr="00385FCD">
        <w:trPr>
          <w:trHeight w:val="1800"/>
        </w:trPr>
        <w:tc>
          <w:tcPr>
            <w:tcW w:w="4140" w:type="dxa"/>
          </w:tcPr>
          <w:p w14:paraId="20C2143C" w14:textId="173C3F0F" w:rsidR="008A3B58" w:rsidRPr="00385FCD" w:rsidRDefault="00385FCD" w:rsidP="001F58C8">
            <w:pPr>
              <w:pStyle w:val="Subtitle"/>
              <w:rPr>
                <w:b/>
                <w:bCs/>
                <w:sz w:val="22"/>
                <w:szCs w:val="22"/>
              </w:rPr>
            </w:pPr>
            <w:r w:rsidRPr="00385FCD">
              <w:rPr>
                <w:b/>
                <w:bCs/>
                <w:sz w:val="22"/>
                <w:szCs w:val="22"/>
              </w:rPr>
              <w:t>DOORS OPEN 1</w:t>
            </w:r>
            <w:r w:rsidR="00FF76FD" w:rsidRPr="00385FCD">
              <w:rPr>
                <w:b/>
                <w:bCs/>
                <w:sz w:val="22"/>
                <w:szCs w:val="22"/>
              </w:rPr>
              <w:t>1</w:t>
            </w:r>
            <w:r w:rsidRPr="00385FCD">
              <w:rPr>
                <w:b/>
                <w:bCs/>
                <w:sz w:val="22"/>
                <w:szCs w:val="22"/>
              </w:rPr>
              <w:t xml:space="preserve"> AM</w:t>
            </w:r>
            <w:r w:rsidR="009372DD">
              <w:rPr>
                <w:b/>
                <w:bCs/>
                <w:sz w:val="22"/>
                <w:szCs w:val="22"/>
              </w:rPr>
              <w:t xml:space="preserve">   NOV. 14, 2026</w:t>
            </w:r>
          </w:p>
          <w:p w14:paraId="61CA7454" w14:textId="77777777" w:rsidR="00FF76FD" w:rsidRPr="00385FCD" w:rsidRDefault="00FF76FD" w:rsidP="001F58C8">
            <w:pPr>
              <w:pStyle w:val="Subtitle"/>
              <w:rPr>
                <w:sz w:val="22"/>
                <w:szCs w:val="22"/>
              </w:rPr>
            </w:pPr>
          </w:p>
          <w:p w14:paraId="65F3226C" w14:textId="0BF4ABB0" w:rsidR="00FF76FD" w:rsidRPr="00385FCD" w:rsidRDefault="00FF76FD" w:rsidP="001F58C8">
            <w:pPr>
              <w:pStyle w:val="Subtitle"/>
              <w:rPr>
                <w:sz w:val="22"/>
                <w:szCs w:val="22"/>
              </w:rPr>
            </w:pPr>
            <w:r w:rsidRPr="00385FCD">
              <w:rPr>
                <w:sz w:val="22"/>
                <w:szCs w:val="22"/>
              </w:rPr>
              <w:t>1133 C</w:t>
            </w:r>
            <w:r w:rsidR="00385FCD" w:rsidRPr="00385FCD">
              <w:rPr>
                <w:sz w:val="22"/>
                <w:szCs w:val="22"/>
              </w:rPr>
              <w:t>r</w:t>
            </w:r>
            <w:r w:rsidRPr="00385FCD">
              <w:rPr>
                <w:sz w:val="22"/>
                <w:szCs w:val="22"/>
              </w:rPr>
              <w:t>afton Ave</w:t>
            </w:r>
          </w:p>
          <w:p w14:paraId="508F0768" w14:textId="53678622" w:rsidR="001F58C8" w:rsidRPr="00385FCD" w:rsidRDefault="00FF76FD" w:rsidP="00FF76FD">
            <w:pPr>
              <w:pStyle w:val="Subtitle"/>
              <w:rPr>
                <w:sz w:val="22"/>
                <w:szCs w:val="22"/>
              </w:rPr>
            </w:pPr>
            <w:r w:rsidRPr="00385FCD">
              <w:rPr>
                <w:sz w:val="22"/>
                <w:szCs w:val="22"/>
              </w:rPr>
              <w:t>Mentone CA 92359</w:t>
            </w:r>
          </w:p>
        </w:tc>
        <w:tc>
          <w:tcPr>
            <w:tcW w:w="360" w:type="dxa"/>
          </w:tcPr>
          <w:p w14:paraId="1A1BF0CF" w14:textId="77777777" w:rsidR="008A3B58" w:rsidRPr="00385FCD" w:rsidRDefault="008A3B58" w:rsidP="008A3B58">
            <w:pPr>
              <w:rPr>
                <w:sz w:val="22"/>
                <w:szCs w:val="22"/>
              </w:rPr>
            </w:pPr>
          </w:p>
        </w:tc>
        <w:tc>
          <w:tcPr>
            <w:tcW w:w="5498" w:type="dxa"/>
          </w:tcPr>
          <w:p w14:paraId="72BED541" w14:textId="77777777" w:rsidR="008A3B58" w:rsidRPr="00385FCD" w:rsidRDefault="00385FCD" w:rsidP="008A3B58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385FCD">
              <w:rPr>
                <w:rFonts w:ascii="Arial Nova" w:hAnsi="Arial Nova"/>
                <w:b/>
                <w:bCs/>
                <w:sz w:val="22"/>
                <w:szCs w:val="22"/>
              </w:rPr>
              <w:t>MENTONE CHAMBER OF COMMERCE</w:t>
            </w:r>
          </w:p>
          <w:p w14:paraId="60E2A3EA" w14:textId="77777777" w:rsidR="00385FCD" w:rsidRPr="00385FCD" w:rsidRDefault="00385FCD" w:rsidP="008A3B58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385FCD">
              <w:rPr>
                <w:rFonts w:ascii="Arial Nova" w:hAnsi="Arial Nova"/>
                <w:b/>
                <w:bCs/>
                <w:sz w:val="22"/>
                <w:szCs w:val="22"/>
              </w:rPr>
              <w:t>909 362 7860</w:t>
            </w:r>
          </w:p>
          <w:p w14:paraId="4D035FDF" w14:textId="18A20637" w:rsidR="00385FCD" w:rsidRPr="00385FCD" w:rsidRDefault="00385FCD" w:rsidP="008A3B58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c</w:t>
            </w:r>
            <w:r w:rsidRPr="00385FCD">
              <w:rPr>
                <w:rFonts w:asciiTheme="majorHAnsi" w:hAnsiTheme="majorHAnsi"/>
                <w:b/>
                <w:bCs/>
                <w:sz w:val="22"/>
                <w:szCs w:val="22"/>
              </w:rPr>
              <w:t>hamberofcommercementoneca.org (VIP TICKETS)</w:t>
            </w:r>
          </w:p>
          <w:p w14:paraId="52794390" w14:textId="1AC6805D" w:rsidR="00385FCD" w:rsidRPr="00385FCD" w:rsidRDefault="00385FCD" w:rsidP="008A3B58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hyperlink r:id="rId11" w:history="1">
              <w:r w:rsidRPr="00385FCD">
                <w:rPr>
                  <w:rStyle w:val="Hyperlink"/>
                  <w:rFonts w:asciiTheme="majorHAnsi" w:hAnsiTheme="majorHAnsi"/>
                  <w:b/>
                  <w:bCs/>
                  <w:color w:val="000000" w:themeColor="text1"/>
                  <w:sz w:val="22"/>
                  <w:szCs w:val="22"/>
                </w:rPr>
                <w:t>https://youtube.com@mentonefilmfestival</w:t>
              </w:r>
            </w:hyperlink>
            <w:r w:rsidRPr="00385FCD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(Videos)</w:t>
            </w:r>
          </w:p>
          <w:p w14:paraId="3CF1E860" w14:textId="2BB18C6C" w:rsidR="00385FCD" w:rsidRPr="00385FCD" w:rsidRDefault="00385FCD" w:rsidP="008A3B58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proofErr w:type="gramStart"/>
            <w:r w:rsidRPr="00385FCD">
              <w:rPr>
                <w:rFonts w:asciiTheme="majorHAnsi" w:hAnsiTheme="majorHAnsi"/>
                <w:b/>
                <w:bCs/>
                <w:sz w:val="22"/>
                <w:szCs w:val="22"/>
              </w:rPr>
              <w:t>Facebook  MCAIFF</w:t>
            </w:r>
            <w:proofErr w:type="gramEnd"/>
          </w:p>
        </w:tc>
      </w:tr>
      <w:tr w:rsidR="008A3B58" w:rsidRPr="00385FCD" w14:paraId="076BEAB0" w14:textId="77777777" w:rsidTr="00385FCD">
        <w:trPr>
          <w:trHeight w:val="8370"/>
        </w:trPr>
        <w:tc>
          <w:tcPr>
            <w:tcW w:w="4140" w:type="dxa"/>
          </w:tcPr>
          <w:p w14:paraId="19EC9740" w14:textId="77777777" w:rsidR="000512A6" w:rsidRPr="00385FCD" w:rsidRDefault="00FF76FD" w:rsidP="00385FCD">
            <w:pPr>
              <w:pStyle w:val="Heading2"/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</w:pPr>
            <w:r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>FILM BLOCK ONE</w:t>
            </w:r>
          </w:p>
          <w:p w14:paraId="68765099" w14:textId="62945366" w:rsidR="00FF76FD" w:rsidRPr="00385FCD" w:rsidRDefault="00FF76FD" w:rsidP="00385FCD">
            <w:pPr>
              <w:pStyle w:val="Heading2"/>
              <w:rPr>
                <w:b w:val="0"/>
                <w:bCs/>
                <w:i/>
                <w:iCs/>
                <w:color w:val="EE0000"/>
                <w:szCs w:val="24"/>
              </w:rPr>
            </w:pPr>
            <w:r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>11:15</w:t>
            </w:r>
            <w:r w:rsidR="000512A6"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>AM</w:t>
            </w:r>
            <w:r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 – 12:30</w:t>
            </w:r>
            <w:r w:rsidR="000512A6"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PM </w:t>
            </w:r>
            <w:r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   1 </w:t>
            </w:r>
            <w:r w:rsid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>HR</w:t>
            </w:r>
            <w:r w:rsidR="00385FCD"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 </w:t>
            </w:r>
            <w:r w:rsidRP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 6</w:t>
            </w:r>
            <w:r w:rsidR="00385FCD">
              <w:rPr>
                <w:rFonts w:asciiTheme="majorHAnsi" w:hAnsiTheme="majorHAnsi"/>
                <w:b w:val="0"/>
                <w:bCs/>
                <w:i/>
                <w:iCs/>
                <w:color w:val="EE0000"/>
                <w:szCs w:val="24"/>
              </w:rPr>
              <w:t xml:space="preserve"> MIN</w:t>
            </w:r>
          </w:p>
          <w:p w14:paraId="0B4F6B85" w14:textId="1B75F643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FF76FD">
              <w:rPr>
                <w:b w:val="0"/>
                <w:bCs/>
                <w:sz w:val="20"/>
                <w:szCs w:val="20"/>
              </w:rPr>
              <w:t xml:space="preserve">THE LIAR -Int’l </w:t>
            </w:r>
            <w:r w:rsidRPr="00385FCD">
              <w:rPr>
                <w:sz w:val="20"/>
                <w:szCs w:val="20"/>
              </w:rPr>
              <w:t>POLAND-</w:t>
            </w:r>
            <w:r w:rsidRPr="00FF76FD">
              <w:rPr>
                <w:b w:val="0"/>
                <w:bCs/>
                <w:sz w:val="20"/>
                <w:szCs w:val="20"/>
              </w:rPr>
              <w:t xml:space="preserve"> THRILLER</w:t>
            </w:r>
          </w:p>
          <w:p w14:paraId="7661181C" w14:textId="77777777" w:rsidR="00FF76FD" w:rsidRP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B42162B" w14:textId="56ED7A6F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FF76FD">
              <w:rPr>
                <w:b w:val="0"/>
                <w:bCs/>
                <w:sz w:val="20"/>
                <w:szCs w:val="20"/>
              </w:rPr>
              <w:t xml:space="preserve">A RESCUE SONG </w:t>
            </w:r>
            <w:r>
              <w:rPr>
                <w:b w:val="0"/>
                <w:bCs/>
                <w:sz w:val="20"/>
                <w:szCs w:val="20"/>
              </w:rPr>
              <w:t xml:space="preserve"> </w:t>
            </w:r>
            <w:r w:rsidRPr="00FF76FD">
              <w:rPr>
                <w:b w:val="0"/>
                <w:bCs/>
                <w:sz w:val="20"/>
                <w:szCs w:val="20"/>
              </w:rPr>
              <w:t xml:space="preserve"> Digital Animation</w:t>
            </w:r>
          </w:p>
          <w:p w14:paraId="79308F11" w14:textId="77777777" w:rsidR="00FF76FD" w:rsidRP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6D92C01E" w14:textId="6C089C7B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FF76FD">
              <w:rPr>
                <w:b w:val="0"/>
                <w:bCs/>
                <w:sz w:val="20"/>
                <w:szCs w:val="20"/>
              </w:rPr>
              <w:t>STUDENT/ TH</w:t>
            </w:r>
            <w:r>
              <w:rPr>
                <w:b w:val="0"/>
                <w:bCs/>
                <w:sz w:val="20"/>
                <w:szCs w:val="20"/>
              </w:rPr>
              <w:t>RU MY LENS</w:t>
            </w:r>
          </w:p>
          <w:p w14:paraId="28EE1DD1" w14:textId="77777777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6A29745C" w14:textId="77777777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EGGNOG    Drama</w:t>
            </w:r>
          </w:p>
          <w:p w14:paraId="6B0BF127" w14:textId="77777777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8194D8F" w14:textId="5691C07F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HEALING WITH HORSES </w:t>
            </w:r>
            <w:r w:rsidR="000512A6">
              <w:rPr>
                <w:b w:val="0"/>
                <w:bCs/>
                <w:sz w:val="20"/>
                <w:szCs w:val="20"/>
              </w:rPr>
              <w:t>W</w:t>
            </w:r>
            <w:r>
              <w:rPr>
                <w:b w:val="0"/>
                <w:bCs/>
                <w:sz w:val="20"/>
                <w:szCs w:val="20"/>
              </w:rPr>
              <w:t>oman Centered</w:t>
            </w:r>
          </w:p>
          <w:p w14:paraId="50BCE1B4" w14:textId="77777777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8DA3B16" w14:textId="77777777" w:rsidR="00F10211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NO SOLDIER LEFT BEHIND</w:t>
            </w:r>
          </w:p>
          <w:p w14:paraId="1A09396C" w14:textId="435BEE85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 Veteran Documentary</w:t>
            </w:r>
          </w:p>
          <w:p w14:paraId="0592C8A9" w14:textId="77777777" w:rsidR="000512A6" w:rsidRPr="000512A6" w:rsidRDefault="000512A6" w:rsidP="00385FCD">
            <w:pPr>
              <w:pStyle w:val="Heading2"/>
              <w:rPr>
                <w:b w:val="0"/>
                <w:bCs/>
                <w:szCs w:val="24"/>
              </w:rPr>
            </w:pPr>
          </w:p>
          <w:p w14:paraId="03A761D9" w14:textId="56566AC9" w:rsidR="00FF76FD" w:rsidRPr="00385FCD" w:rsidRDefault="000512A6" w:rsidP="00385FCD">
            <w:pPr>
              <w:pStyle w:val="Heading2"/>
              <w:rPr>
                <w:rFonts w:asciiTheme="majorHAnsi" w:hAnsiTheme="majorHAnsi"/>
                <w:b w:val="0"/>
                <w:bCs/>
                <w:color w:val="EE0000"/>
                <w:szCs w:val="24"/>
              </w:rPr>
            </w:pPr>
            <w:r w:rsidRPr="00385FCD">
              <w:rPr>
                <w:rFonts w:asciiTheme="majorHAnsi" w:hAnsiTheme="majorHAnsi"/>
                <w:b w:val="0"/>
                <w:bCs/>
                <w:color w:val="EE0000"/>
                <w:szCs w:val="24"/>
              </w:rPr>
              <w:t>FILM BLOCK TWO</w:t>
            </w:r>
          </w:p>
          <w:p w14:paraId="008DACFF" w14:textId="7885DC90" w:rsidR="00FF76FD" w:rsidRPr="000512A6" w:rsidRDefault="000512A6" w:rsidP="00385FCD">
            <w:pPr>
              <w:pStyle w:val="Heading2"/>
              <w:rPr>
                <w:b w:val="0"/>
                <w:bCs/>
                <w:color w:val="EE0000"/>
                <w:sz w:val="20"/>
                <w:szCs w:val="20"/>
              </w:rPr>
            </w:pPr>
            <w:r w:rsidRPr="00385FCD">
              <w:rPr>
                <w:rFonts w:asciiTheme="majorHAnsi" w:hAnsiTheme="majorHAnsi"/>
                <w:b w:val="0"/>
                <w:bCs/>
                <w:color w:val="EE0000"/>
                <w:szCs w:val="24"/>
              </w:rPr>
              <w:t>12:35PM to 1:38 PM</w:t>
            </w:r>
            <w:r w:rsidRPr="00385FCD">
              <w:rPr>
                <w:rFonts w:asciiTheme="majorHAnsi" w:hAnsiTheme="majorHAnsi"/>
                <w:b w:val="0"/>
                <w:bCs/>
                <w:color w:val="EE0000"/>
              </w:rPr>
              <w:t xml:space="preserve"> 1</w:t>
            </w:r>
            <w:r w:rsidR="00385FCD">
              <w:rPr>
                <w:rFonts w:asciiTheme="majorHAnsi" w:hAnsiTheme="majorHAnsi"/>
                <w:b w:val="0"/>
                <w:bCs/>
                <w:color w:val="EE0000"/>
              </w:rPr>
              <w:t xml:space="preserve"> HR </w:t>
            </w:r>
            <w:r w:rsidRPr="00385FCD">
              <w:rPr>
                <w:rFonts w:asciiTheme="majorHAnsi" w:hAnsiTheme="majorHAnsi"/>
                <w:b w:val="0"/>
                <w:bCs/>
                <w:color w:val="EE0000"/>
              </w:rPr>
              <w:t xml:space="preserve"> 7</w:t>
            </w:r>
            <w:r w:rsidR="00385FCD">
              <w:rPr>
                <w:rFonts w:asciiTheme="majorHAnsi" w:hAnsiTheme="majorHAnsi"/>
                <w:b w:val="0"/>
                <w:bCs/>
                <w:color w:val="EE0000"/>
              </w:rPr>
              <w:t xml:space="preserve"> MIN</w:t>
            </w:r>
          </w:p>
          <w:p w14:paraId="38827F88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5D84F8A6" w14:textId="6E1AC3A2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ALCIED AND CICERO </w:t>
            </w:r>
            <w:r w:rsidR="00385FCD">
              <w:rPr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b w:val="0"/>
                <w:bCs/>
                <w:sz w:val="20"/>
                <w:szCs w:val="20"/>
              </w:rPr>
              <w:t xml:space="preserve"> Animation</w:t>
            </w:r>
          </w:p>
          <w:p w14:paraId="402775A6" w14:textId="5E3D1AE9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16C4F64B" w14:textId="71D7346C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RIDE SHARE   Christian</w:t>
            </w:r>
          </w:p>
          <w:p w14:paraId="55C62732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5F70B79" w14:textId="68E8FA86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SAVE THE HORSES   Song Writer and Documentary</w:t>
            </w:r>
          </w:p>
          <w:p w14:paraId="42C373A1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79D25BBE" w14:textId="6B8B80F8" w:rsidR="000512A6" w:rsidRDefault="004B394A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THE </w:t>
            </w:r>
            <w:r w:rsidR="000512A6">
              <w:rPr>
                <w:b w:val="0"/>
                <w:bCs/>
                <w:sz w:val="20"/>
                <w:szCs w:val="20"/>
              </w:rPr>
              <w:t xml:space="preserve">CIRCLE OF TIME Int’l </w:t>
            </w:r>
            <w:r w:rsidR="000512A6" w:rsidRPr="00385FCD">
              <w:rPr>
                <w:sz w:val="20"/>
                <w:szCs w:val="20"/>
              </w:rPr>
              <w:t>FRANCE</w:t>
            </w:r>
            <w:r w:rsidR="000512A6">
              <w:rPr>
                <w:b w:val="0"/>
                <w:bCs/>
                <w:sz w:val="20"/>
                <w:szCs w:val="20"/>
              </w:rPr>
              <w:t xml:space="preserve"> Sci Fi</w:t>
            </w:r>
          </w:p>
          <w:p w14:paraId="4E53D35B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1AB81C8" w14:textId="1B297E68" w:rsidR="000512A6" w:rsidRDefault="0038439B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STUDENT/  T</w:t>
            </w:r>
            <w:r w:rsidR="00385FCD">
              <w:rPr>
                <w:b w:val="0"/>
                <w:bCs/>
                <w:sz w:val="20"/>
                <w:szCs w:val="20"/>
              </w:rPr>
              <w:t xml:space="preserve">RUDY </w:t>
            </w:r>
            <w:r w:rsidR="000512A6">
              <w:rPr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b w:val="0"/>
                <w:bCs/>
                <w:sz w:val="20"/>
                <w:szCs w:val="20"/>
              </w:rPr>
              <w:t xml:space="preserve">  </w:t>
            </w:r>
            <w:r w:rsidR="000512A6">
              <w:rPr>
                <w:b w:val="0"/>
                <w:bCs/>
                <w:sz w:val="20"/>
                <w:szCs w:val="20"/>
              </w:rPr>
              <w:t xml:space="preserve">  Drama</w:t>
            </w:r>
          </w:p>
          <w:p w14:paraId="69A80B65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5B35835B" w14:textId="0ADBD331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STUDENT</w:t>
            </w:r>
            <w:r w:rsidR="00385FCD">
              <w:rPr>
                <w:b w:val="0"/>
                <w:bCs/>
                <w:sz w:val="20"/>
                <w:szCs w:val="20"/>
              </w:rPr>
              <w:t>/</w:t>
            </w:r>
            <w:r>
              <w:rPr>
                <w:b w:val="0"/>
                <w:bCs/>
                <w:sz w:val="20"/>
                <w:szCs w:val="20"/>
              </w:rPr>
              <w:t xml:space="preserve"> ENGINEERING CLUB</w:t>
            </w:r>
          </w:p>
          <w:p w14:paraId="74899CA9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204993FE" w14:textId="2E41B31A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STUDENT</w:t>
            </w:r>
            <w:r w:rsidR="00385FCD">
              <w:rPr>
                <w:b w:val="0"/>
                <w:bCs/>
                <w:sz w:val="20"/>
                <w:szCs w:val="20"/>
              </w:rPr>
              <w:t>/</w:t>
            </w:r>
            <w:r>
              <w:rPr>
                <w:b w:val="0"/>
                <w:bCs/>
                <w:sz w:val="20"/>
                <w:szCs w:val="20"/>
              </w:rPr>
              <w:t xml:space="preserve"> CELL PHONE LAW</w:t>
            </w:r>
          </w:p>
          <w:p w14:paraId="50ABBB13" w14:textId="77777777" w:rsidR="00027299" w:rsidRDefault="00027299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07AAE008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7EB11D4C" w14:textId="6BB69619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AWARD CEREMONY AND NETWORKING AFTER LAST BLOCK 7</w:t>
            </w:r>
            <w:r w:rsidR="00027299">
              <w:rPr>
                <w:b w:val="0"/>
                <w:bCs/>
                <w:sz w:val="20"/>
                <w:szCs w:val="20"/>
              </w:rPr>
              <w:t>:</w:t>
            </w:r>
            <w:r>
              <w:rPr>
                <w:b w:val="0"/>
                <w:bCs/>
                <w:sz w:val="20"/>
                <w:szCs w:val="20"/>
              </w:rPr>
              <w:t>15 PM – 9:30 PM</w:t>
            </w:r>
          </w:p>
          <w:p w14:paraId="2FD71EC6" w14:textId="77777777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11E36B5C" w14:textId="45139450" w:rsidR="000512A6" w:rsidRDefault="00B32C27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TWO </w:t>
            </w:r>
            <w:r w:rsidR="00385FCD">
              <w:rPr>
                <w:b w:val="0"/>
                <w:bCs/>
                <w:sz w:val="20"/>
                <w:szCs w:val="20"/>
              </w:rPr>
              <w:t>DOOR PRIZE OPPOR</w:t>
            </w:r>
            <w:r>
              <w:rPr>
                <w:b w:val="0"/>
                <w:bCs/>
                <w:sz w:val="20"/>
                <w:szCs w:val="20"/>
              </w:rPr>
              <w:t xml:space="preserve">TUNITY </w:t>
            </w:r>
            <w:r w:rsidR="00385FCD">
              <w:rPr>
                <w:b w:val="0"/>
                <w:bCs/>
                <w:sz w:val="20"/>
                <w:szCs w:val="20"/>
              </w:rPr>
              <w:t>DR</w:t>
            </w:r>
            <w:r>
              <w:rPr>
                <w:b w:val="0"/>
                <w:bCs/>
                <w:sz w:val="20"/>
                <w:szCs w:val="20"/>
              </w:rPr>
              <w:t>A</w:t>
            </w:r>
            <w:r w:rsidR="00385FCD">
              <w:rPr>
                <w:b w:val="0"/>
                <w:bCs/>
                <w:sz w:val="20"/>
                <w:szCs w:val="20"/>
              </w:rPr>
              <w:t>WINGS</w:t>
            </w:r>
            <w:r>
              <w:rPr>
                <w:b w:val="0"/>
                <w:bCs/>
                <w:sz w:val="20"/>
                <w:szCs w:val="20"/>
              </w:rPr>
              <w:t xml:space="preserve"> ONLY </w:t>
            </w:r>
            <w:proofErr w:type="gramStart"/>
            <w:r>
              <w:rPr>
                <w:b w:val="0"/>
                <w:bCs/>
                <w:sz w:val="20"/>
                <w:szCs w:val="20"/>
              </w:rPr>
              <w:t xml:space="preserve">AT </w:t>
            </w:r>
            <w:r w:rsidR="00385FCD">
              <w:rPr>
                <w:b w:val="0"/>
                <w:bCs/>
                <w:sz w:val="20"/>
                <w:szCs w:val="20"/>
              </w:rPr>
              <w:t xml:space="preserve"> LAST</w:t>
            </w:r>
            <w:proofErr w:type="gramEnd"/>
            <w:r w:rsidR="00385FCD">
              <w:rPr>
                <w:b w:val="0"/>
                <w:bCs/>
                <w:sz w:val="20"/>
                <w:szCs w:val="20"/>
              </w:rPr>
              <w:t xml:space="preserve"> TWO BLOCKS </w:t>
            </w:r>
            <w:r>
              <w:rPr>
                <w:b w:val="0"/>
                <w:bCs/>
                <w:sz w:val="20"/>
                <w:szCs w:val="20"/>
              </w:rPr>
              <w:t>-</w:t>
            </w:r>
            <w:r w:rsidR="00385FCD">
              <w:rPr>
                <w:b w:val="0"/>
                <w:bCs/>
                <w:sz w:val="20"/>
                <w:szCs w:val="20"/>
              </w:rPr>
              <w:t>MUST BE PRESENT</w:t>
            </w:r>
          </w:p>
          <w:p w14:paraId="2BBB3616" w14:textId="77777777" w:rsidR="000512A6" w:rsidRDefault="000512A6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918FFFB" w14:textId="77777777" w:rsid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5B99C5ED" w14:textId="7D2DFB7F" w:rsidR="00FF76FD" w:rsidRPr="00FF76FD" w:rsidRDefault="00FF76F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54B0A83" w14:textId="7ADDEE90" w:rsidR="008A3B58" w:rsidRDefault="0038439B" w:rsidP="00385FCD">
            <w:pPr>
              <w:pStyle w:val="Heading2"/>
            </w:pPr>
            <w:r>
              <w:t>ENT</w:t>
            </w:r>
          </w:p>
        </w:tc>
        <w:tc>
          <w:tcPr>
            <w:tcW w:w="5498" w:type="dxa"/>
          </w:tcPr>
          <w:p w14:paraId="62867259" w14:textId="195E6173" w:rsidR="00385FCD" w:rsidRPr="00385FCD" w:rsidRDefault="00385FCD" w:rsidP="00385FCD">
            <w:pPr>
              <w:pStyle w:val="Heading2"/>
              <w:rPr>
                <w:rFonts w:asciiTheme="majorHAnsi" w:hAnsiTheme="majorHAnsi"/>
                <w:b w:val="0"/>
                <w:bCs/>
              </w:rPr>
            </w:pPr>
            <w:r w:rsidRPr="00385FCD">
              <w:rPr>
                <w:rFonts w:asciiTheme="majorHAnsi" w:hAnsiTheme="majorHAnsi" w:cstheme="minorHAnsi"/>
                <w:b w:val="0"/>
                <w:bCs/>
                <w:color w:val="D73411" w:themeColor="accent2" w:themeShade="BF"/>
              </w:rPr>
              <w:t xml:space="preserve">FILM BLOCK THREE </w:t>
            </w:r>
            <w:r w:rsidRPr="00385FCD">
              <w:rPr>
                <w:rFonts w:asciiTheme="majorHAnsi" w:hAnsiTheme="majorHAnsi"/>
                <w:b w:val="0"/>
                <w:bCs/>
                <w:color w:val="D73411" w:themeColor="accent2" w:themeShade="BF"/>
              </w:rPr>
              <w:t xml:space="preserve">1:57 PM -2:50PM 1HR </w:t>
            </w:r>
            <w:r>
              <w:rPr>
                <w:rFonts w:asciiTheme="majorHAnsi" w:hAnsiTheme="majorHAnsi"/>
                <w:b w:val="0"/>
                <w:bCs/>
                <w:color w:val="D73411" w:themeColor="accent2" w:themeShade="BF"/>
              </w:rPr>
              <w:t xml:space="preserve">20 </w:t>
            </w:r>
            <w:r w:rsidRPr="00385FCD">
              <w:rPr>
                <w:rFonts w:asciiTheme="majorHAnsi" w:hAnsiTheme="majorHAnsi"/>
                <w:b w:val="0"/>
                <w:bCs/>
                <w:color w:val="D73411" w:themeColor="accent2" w:themeShade="BF"/>
              </w:rPr>
              <w:t>MIN</w:t>
            </w:r>
          </w:p>
          <w:p w14:paraId="1C37CDB8" w14:textId="05388C57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SEPARATE WAYS    Sci Fi</w:t>
            </w:r>
          </w:p>
          <w:p w14:paraId="14759291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1C26CB8B" w14:textId="31FE5611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FINAL FRAME     Comedy</w:t>
            </w:r>
          </w:p>
          <w:p w14:paraId="6185F95C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0FE0597E" w14:textId="64AAA1BD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THE </w:t>
            </w:r>
            <w:proofErr w:type="gramStart"/>
            <w:r w:rsidRPr="00385FCD">
              <w:rPr>
                <w:b w:val="0"/>
                <w:bCs/>
                <w:sz w:val="20"/>
                <w:szCs w:val="20"/>
              </w:rPr>
              <w:t>OFFS</w:t>
            </w:r>
            <w:r w:rsidR="00B32C27">
              <w:rPr>
                <w:b w:val="0"/>
                <w:bCs/>
                <w:sz w:val="20"/>
                <w:szCs w:val="20"/>
              </w:rPr>
              <w:t>PRING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 Horror</w:t>
            </w:r>
            <w:proofErr w:type="gramEnd"/>
          </w:p>
          <w:p w14:paraId="2C17FBB3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48C5CDC1" w14:textId="77777777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MISS ARLENE   Family Centered</w:t>
            </w:r>
          </w:p>
          <w:p w14:paraId="08304AD3" w14:textId="77777777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3ED1C187" w14:textId="667B7C2F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CLOWN 345     Comedy</w:t>
            </w:r>
          </w:p>
          <w:p w14:paraId="57233BD5" w14:textId="77777777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0DE12EBB" w14:textId="7FBF7F2B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RAISED BY THE CANOE Int’l CANADA Indigenous</w:t>
            </w:r>
          </w:p>
          <w:p w14:paraId="4A7111C1" w14:textId="77777777" w:rsidR="00385FCD" w:rsidRPr="00385FCD" w:rsidRDefault="00385FCD" w:rsidP="00385FCD">
            <w:pPr>
              <w:pStyle w:val="Heading2"/>
              <w:rPr>
                <w:rFonts w:asciiTheme="majorHAnsi" w:hAnsiTheme="majorHAnsi"/>
              </w:rPr>
            </w:pPr>
          </w:p>
          <w:p w14:paraId="055C43B1" w14:textId="1D0C9A95" w:rsidR="00385FCD" w:rsidRDefault="00385FCD" w:rsidP="00385FCD">
            <w:pPr>
              <w:pStyle w:val="Heading2"/>
              <w:rPr>
                <w:b w:val="0"/>
                <w:bCs/>
                <w:color w:val="EE0000"/>
              </w:rPr>
            </w:pPr>
            <w:r w:rsidRPr="00385FCD">
              <w:rPr>
                <w:rFonts w:asciiTheme="majorHAnsi" w:hAnsiTheme="majorHAnsi"/>
                <w:color w:val="EE0000"/>
              </w:rPr>
              <w:t>FILM BLOCK FOUR 2:57 PM – 4:10 PM</w:t>
            </w:r>
          </w:p>
          <w:p w14:paraId="7B93F9E8" w14:textId="3655273E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WHERE WE REMAIN Indigenous (Morocco)</w:t>
            </w:r>
          </w:p>
          <w:p w14:paraId="177E2D75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7F9A7237" w14:textId="1792FFBB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YOU’LL FIND ME </w:t>
            </w:r>
            <w:r w:rsidR="00167825">
              <w:rPr>
                <w:b w:val="0"/>
                <w:bCs/>
                <w:sz w:val="20"/>
                <w:szCs w:val="20"/>
              </w:rPr>
              <w:t>“</w:t>
            </w:r>
            <w:proofErr w:type="spellStart"/>
            <w:r w:rsidRPr="00385FCD">
              <w:rPr>
                <w:b w:val="0"/>
                <w:bCs/>
                <w:sz w:val="20"/>
                <w:szCs w:val="20"/>
              </w:rPr>
              <w:t>Dishwalla</w:t>
            </w:r>
            <w:proofErr w:type="spellEnd"/>
            <w:r w:rsidRPr="00385FCD">
              <w:rPr>
                <w:b w:val="0"/>
                <w:bCs/>
                <w:sz w:val="20"/>
                <w:szCs w:val="20"/>
              </w:rPr>
              <w:t xml:space="preserve"> </w:t>
            </w:r>
            <w:proofErr w:type="gramStart"/>
            <w:r w:rsidR="00B32C27">
              <w:rPr>
                <w:b w:val="0"/>
                <w:bCs/>
                <w:sz w:val="20"/>
                <w:szCs w:val="20"/>
              </w:rPr>
              <w:t xml:space="preserve">“ </w:t>
            </w:r>
            <w:r w:rsidRPr="00385FCD">
              <w:rPr>
                <w:b w:val="0"/>
                <w:bCs/>
                <w:sz w:val="20"/>
                <w:szCs w:val="20"/>
              </w:rPr>
              <w:t>Music</w:t>
            </w:r>
            <w:proofErr w:type="gramEnd"/>
            <w:r w:rsidRPr="00385FCD">
              <w:rPr>
                <w:b w:val="0"/>
                <w:bCs/>
                <w:sz w:val="20"/>
                <w:szCs w:val="20"/>
              </w:rPr>
              <w:t xml:space="preserve"> Video</w:t>
            </w:r>
          </w:p>
          <w:p w14:paraId="07A5D937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0ED03F17" w14:textId="59B55861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SIGHT-THE LOVE </w:t>
            </w:r>
            <w:r w:rsidR="00DF4961">
              <w:rPr>
                <w:b w:val="0"/>
                <w:bCs/>
                <w:sz w:val="20"/>
                <w:szCs w:val="20"/>
              </w:rPr>
              <w:t>P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ROJECT </w:t>
            </w:r>
            <w:r w:rsidR="004B394A">
              <w:rPr>
                <w:b w:val="0"/>
                <w:bCs/>
                <w:sz w:val="20"/>
                <w:szCs w:val="20"/>
              </w:rPr>
              <w:t xml:space="preserve"> 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Int’l </w:t>
            </w:r>
            <w:r w:rsidRPr="00385FCD">
              <w:rPr>
                <w:sz w:val="20"/>
                <w:szCs w:val="20"/>
              </w:rPr>
              <w:t>JAPAN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Romance</w:t>
            </w:r>
          </w:p>
          <w:p w14:paraId="3686E54F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266E3C87" w14:textId="296E2B1B" w:rsidR="00385FCD" w:rsidRPr="00385FCD" w:rsidRDefault="004B394A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CHILDHOOD IN THE SHADOW OF WW2 </w:t>
            </w:r>
            <w:r w:rsidR="00770A69">
              <w:rPr>
                <w:b w:val="0"/>
                <w:bCs/>
                <w:sz w:val="20"/>
                <w:szCs w:val="20"/>
              </w:rPr>
              <w:t xml:space="preserve"> </w:t>
            </w:r>
            <w:r w:rsidR="00385FCD" w:rsidRPr="00385FCD">
              <w:rPr>
                <w:b w:val="0"/>
                <w:bCs/>
                <w:sz w:val="20"/>
                <w:szCs w:val="20"/>
              </w:rPr>
              <w:t xml:space="preserve"> Documentary</w:t>
            </w:r>
          </w:p>
          <w:p w14:paraId="6CB6AF09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599B6D65" w14:textId="0278796A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ST</w:t>
            </w:r>
            <w:r w:rsidR="000D284B">
              <w:rPr>
                <w:b w:val="0"/>
                <w:bCs/>
                <w:sz w:val="20"/>
                <w:szCs w:val="20"/>
              </w:rPr>
              <w:t>U</w:t>
            </w:r>
            <w:r w:rsidRPr="00385FCD">
              <w:rPr>
                <w:b w:val="0"/>
                <w:bCs/>
                <w:sz w:val="20"/>
                <w:szCs w:val="20"/>
              </w:rPr>
              <w:t>DENT</w:t>
            </w:r>
            <w:r w:rsidR="00770A69">
              <w:rPr>
                <w:b w:val="0"/>
                <w:bCs/>
                <w:sz w:val="20"/>
                <w:szCs w:val="20"/>
              </w:rPr>
              <w:t>/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PI</w:t>
            </w:r>
            <w:r>
              <w:rPr>
                <w:b w:val="0"/>
                <w:bCs/>
                <w:sz w:val="20"/>
                <w:szCs w:val="20"/>
              </w:rPr>
              <w:t>E</w:t>
            </w:r>
            <w:r w:rsidRPr="00385FCD">
              <w:rPr>
                <w:b w:val="0"/>
                <w:bCs/>
                <w:sz w:val="20"/>
                <w:szCs w:val="20"/>
              </w:rPr>
              <w:t>CE</w:t>
            </w:r>
            <w:r w:rsidR="000D284B">
              <w:rPr>
                <w:b w:val="0"/>
                <w:bCs/>
                <w:sz w:val="20"/>
                <w:szCs w:val="20"/>
              </w:rPr>
              <w:t>S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OF ME </w:t>
            </w:r>
            <w:r w:rsidR="000D284B">
              <w:rPr>
                <w:b w:val="0"/>
                <w:bCs/>
                <w:sz w:val="20"/>
                <w:szCs w:val="20"/>
              </w:rPr>
              <w:t xml:space="preserve">   </w:t>
            </w:r>
            <w:r w:rsidRPr="00385FCD">
              <w:rPr>
                <w:b w:val="0"/>
                <w:bCs/>
                <w:sz w:val="20"/>
                <w:szCs w:val="20"/>
              </w:rPr>
              <w:t>Silent Film Story</w:t>
            </w:r>
          </w:p>
          <w:p w14:paraId="6BAAAA09" w14:textId="77777777" w:rsidR="00385FCD" w:rsidRPr="00385FCD" w:rsidRDefault="00385FCD" w:rsidP="00385FCD">
            <w:pPr>
              <w:pStyle w:val="Heading2"/>
              <w:rPr>
                <w:rFonts w:asciiTheme="majorHAnsi" w:hAnsiTheme="majorHAnsi"/>
              </w:rPr>
            </w:pPr>
          </w:p>
          <w:p w14:paraId="1490A304" w14:textId="2C1441F2" w:rsidR="00777DAA" w:rsidRDefault="00385FCD" w:rsidP="00385FCD">
            <w:pPr>
              <w:pStyle w:val="Heading2"/>
              <w:rPr>
                <w:b w:val="0"/>
                <w:bCs/>
                <w:color w:val="EE0000"/>
              </w:rPr>
            </w:pPr>
            <w:r w:rsidRPr="00385FCD">
              <w:rPr>
                <w:rFonts w:asciiTheme="majorHAnsi" w:hAnsiTheme="majorHAnsi"/>
                <w:color w:val="EE0000"/>
              </w:rPr>
              <w:t>FILM BLOCK F</w:t>
            </w:r>
            <w:r w:rsidR="00787B65">
              <w:rPr>
                <w:rFonts w:asciiTheme="majorHAnsi" w:hAnsiTheme="majorHAnsi"/>
                <w:color w:val="EE0000"/>
              </w:rPr>
              <w:t>IVE</w:t>
            </w:r>
            <w:r w:rsidRPr="00385FCD">
              <w:rPr>
                <w:rFonts w:asciiTheme="majorHAnsi" w:hAnsiTheme="majorHAnsi"/>
                <w:color w:val="EE0000"/>
              </w:rPr>
              <w:t xml:space="preserve"> FUL</w:t>
            </w:r>
            <w:r>
              <w:rPr>
                <w:rFonts w:asciiTheme="majorHAnsi" w:hAnsiTheme="majorHAnsi"/>
                <w:color w:val="EE0000"/>
              </w:rPr>
              <w:t>L</w:t>
            </w:r>
            <w:r w:rsidRPr="00385FCD">
              <w:rPr>
                <w:rFonts w:asciiTheme="majorHAnsi" w:hAnsiTheme="majorHAnsi"/>
                <w:color w:val="EE0000"/>
              </w:rPr>
              <w:t xml:space="preserve"> FEATURE </w:t>
            </w:r>
            <w:r w:rsidR="00DF4124">
              <w:rPr>
                <w:bCs/>
                <w:color w:val="EE0000"/>
              </w:rPr>
              <w:t>4:15 – 5:4</w:t>
            </w:r>
            <w:r w:rsidR="00066CCF">
              <w:rPr>
                <w:bCs/>
                <w:color w:val="EE0000"/>
              </w:rPr>
              <w:t>5</w:t>
            </w:r>
          </w:p>
          <w:p w14:paraId="2B623D9A" w14:textId="73069B28" w:rsidR="00385FCD" w:rsidRDefault="00385FCD" w:rsidP="00385FCD">
            <w:pPr>
              <w:pStyle w:val="Heading2"/>
              <w:rPr>
                <w:b w:val="0"/>
                <w:bCs/>
              </w:rPr>
            </w:pPr>
            <w:r>
              <w:rPr>
                <w:b w:val="0"/>
                <w:bCs/>
              </w:rPr>
              <w:t>DANGEROUS ILLUSION-</w:t>
            </w:r>
            <w:r w:rsidR="008440B5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 xml:space="preserve">  Suspense</w:t>
            </w:r>
          </w:p>
          <w:p w14:paraId="565B4D28" w14:textId="786414E5" w:rsidR="00385FCD" w:rsidRPr="00385FCD" w:rsidRDefault="00385FCD" w:rsidP="00385FCD">
            <w:pPr>
              <w:pStyle w:val="Heading2"/>
              <w:rPr>
                <w:rFonts w:asciiTheme="majorHAnsi" w:hAnsiTheme="majorHAnsi"/>
                <w:b w:val="0"/>
                <w:bCs/>
              </w:rPr>
            </w:pPr>
            <w:r>
              <w:rPr>
                <w:b w:val="0"/>
                <w:bCs/>
              </w:rPr>
              <w:t xml:space="preserve"> </w:t>
            </w:r>
          </w:p>
          <w:p w14:paraId="6469A83E" w14:textId="04500CC1" w:rsidR="00385FCD" w:rsidRDefault="00385FCD" w:rsidP="00385FCD">
            <w:pPr>
              <w:pStyle w:val="Heading2"/>
              <w:rPr>
                <w:color w:val="EE0000"/>
              </w:rPr>
            </w:pPr>
            <w:r w:rsidRPr="00385FCD">
              <w:rPr>
                <w:rFonts w:asciiTheme="majorHAnsi" w:hAnsiTheme="majorHAnsi"/>
                <w:color w:val="EE0000"/>
              </w:rPr>
              <w:t xml:space="preserve">FILM BLOCK </w:t>
            </w:r>
            <w:r w:rsidR="00787B65">
              <w:rPr>
                <w:rFonts w:asciiTheme="majorHAnsi" w:hAnsiTheme="majorHAnsi"/>
                <w:color w:val="EE0000"/>
              </w:rPr>
              <w:t>SIX</w:t>
            </w:r>
            <w:r w:rsidRPr="00385FCD">
              <w:rPr>
                <w:rFonts w:asciiTheme="majorHAnsi" w:hAnsiTheme="majorHAnsi"/>
                <w:color w:val="EE0000"/>
              </w:rPr>
              <w:t xml:space="preserve"> 6:00 PM – 6:55 PM </w:t>
            </w:r>
            <w:r>
              <w:rPr>
                <w:rFonts w:asciiTheme="majorHAnsi" w:hAnsiTheme="majorHAnsi"/>
                <w:color w:val="EE0000"/>
              </w:rPr>
              <w:t xml:space="preserve">  </w:t>
            </w:r>
            <w:r w:rsidRPr="00385FCD">
              <w:rPr>
                <w:rFonts w:asciiTheme="majorHAnsi" w:hAnsiTheme="majorHAnsi"/>
                <w:color w:val="EE0000"/>
              </w:rPr>
              <w:t>50 MIN</w:t>
            </w:r>
          </w:p>
          <w:p w14:paraId="779F5D89" w14:textId="77777777" w:rsidR="00385FCD" w:rsidRDefault="00385FCD" w:rsidP="00385FCD">
            <w:pPr>
              <w:pStyle w:val="Heading2"/>
            </w:pPr>
          </w:p>
          <w:p w14:paraId="6738F1F1" w14:textId="4B0ACC9B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AND THAT’S LOVE </w:t>
            </w:r>
            <w:r>
              <w:rPr>
                <w:b w:val="0"/>
                <w:bCs/>
                <w:sz w:val="20"/>
                <w:szCs w:val="20"/>
              </w:rPr>
              <w:t xml:space="preserve">  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Int’l</w:t>
            </w:r>
            <w:r>
              <w:rPr>
                <w:b w:val="0"/>
                <w:bCs/>
                <w:sz w:val="20"/>
                <w:szCs w:val="20"/>
              </w:rPr>
              <w:t xml:space="preserve"> </w:t>
            </w:r>
            <w:r w:rsidRPr="00385FCD">
              <w:rPr>
                <w:sz w:val="20"/>
                <w:szCs w:val="20"/>
              </w:rPr>
              <w:t>Canada/</w:t>
            </w:r>
            <w:proofErr w:type="gramStart"/>
            <w:r w:rsidRPr="00385FCD">
              <w:rPr>
                <w:sz w:val="20"/>
                <w:szCs w:val="20"/>
              </w:rPr>
              <w:t>India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 Drama</w:t>
            </w:r>
            <w:proofErr w:type="gramEnd"/>
          </w:p>
          <w:p w14:paraId="02703420" w14:textId="36F3A518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 xml:space="preserve">  </w:t>
            </w:r>
          </w:p>
          <w:p w14:paraId="150AB666" w14:textId="01866CE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ONE MORE BREATH </w:t>
            </w:r>
            <w:r w:rsidR="00B32C27">
              <w:rPr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b w:val="0"/>
                <w:bCs/>
                <w:sz w:val="20"/>
                <w:szCs w:val="20"/>
              </w:rPr>
              <w:t xml:space="preserve"> Horses Hel</w:t>
            </w:r>
            <w:r w:rsidR="00B32C27">
              <w:rPr>
                <w:b w:val="0"/>
                <w:bCs/>
                <w:sz w:val="20"/>
                <w:szCs w:val="20"/>
              </w:rPr>
              <w:t>p</w:t>
            </w:r>
            <w:r w:rsidRPr="00385FCD">
              <w:rPr>
                <w:b w:val="0"/>
                <w:bCs/>
                <w:sz w:val="20"/>
                <w:szCs w:val="20"/>
              </w:rPr>
              <w:t xml:space="preserve"> Veterans Documentary</w:t>
            </w:r>
          </w:p>
          <w:p w14:paraId="6B3C487B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08C112F1" w14:textId="12883964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 xml:space="preserve">RIGHT ON  </w:t>
            </w:r>
            <w:r>
              <w:rPr>
                <w:b w:val="0"/>
                <w:bCs/>
                <w:sz w:val="20"/>
                <w:szCs w:val="20"/>
              </w:rPr>
              <w:t xml:space="preserve"> Short Experimental</w:t>
            </w:r>
          </w:p>
          <w:p w14:paraId="108C0F36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20C1CE40" w14:textId="5D3F1C4D" w:rsid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MORNING VIGIL</w:t>
            </w:r>
            <w:r>
              <w:rPr>
                <w:b w:val="0"/>
                <w:bCs/>
                <w:sz w:val="20"/>
                <w:szCs w:val="20"/>
              </w:rPr>
              <w:t xml:space="preserve">   Short Period Drama</w:t>
            </w:r>
          </w:p>
          <w:p w14:paraId="7143507B" w14:textId="77777777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</w:p>
          <w:p w14:paraId="262657E8" w14:textId="565EBC19" w:rsidR="00385FCD" w:rsidRPr="00385FCD" w:rsidRDefault="00385FCD" w:rsidP="00385FCD">
            <w:pPr>
              <w:pStyle w:val="Heading2"/>
              <w:rPr>
                <w:b w:val="0"/>
                <w:bCs/>
                <w:sz w:val="20"/>
                <w:szCs w:val="20"/>
              </w:rPr>
            </w:pPr>
            <w:r w:rsidRPr="00385FCD">
              <w:rPr>
                <w:b w:val="0"/>
                <w:bCs/>
                <w:sz w:val="20"/>
                <w:szCs w:val="20"/>
              </w:rPr>
              <w:t>RIVER</w:t>
            </w:r>
            <w:r>
              <w:rPr>
                <w:b w:val="0"/>
                <w:bCs/>
                <w:sz w:val="20"/>
                <w:szCs w:val="20"/>
              </w:rPr>
              <w:t xml:space="preserve">      Int’l KAZAKHSTAN   Investigative Short</w:t>
            </w:r>
          </w:p>
          <w:p w14:paraId="6A8FDA79" w14:textId="4F46A6A1" w:rsidR="00385FCD" w:rsidRDefault="00385FCD" w:rsidP="00385FCD">
            <w:pPr>
              <w:pStyle w:val="Heading2"/>
              <w:rPr>
                <w:b w:val="0"/>
                <w:bCs/>
              </w:rPr>
            </w:pPr>
            <w:r>
              <w:t xml:space="preserve"> </w:t>
            </w:r>
            <w:r w:rsidR="00995411">
              <w:t xml:space="preserve"> </w:t>
            </w:r>
          </w:p>
          <w:p w14:paraId="2CBFEC6E" w14:textId="436CCEC2" w:rsidR="00385FCD" w:rsidRPr="00385FCD" w:rsidRDefault="00385FCD" w:rsidP="00385FCD">
            <w:pPr>
              <w:pStyle w:val="Heading2"/>
              <w:rPr>
                <w:sz w:val="28"/>
                <w:szCs w:val="28"/>
              </w:rPr>
            </w:pPr>
            <w:r>
              <w:rPr>
                <w:b w:val="0"/>
                <w:bCs/>
              </w:rPr>
              <w:t xml:space="preserve">   </w:t>
            </w:r>
          </w:p>
          <w:p w14:paraId="1E5D96B9" w14:textId="046C76EA" w:rsidR="00385FCD" w:rsidRPr="00385FCD" w:rsidRDefault="00385FCD" w:rsidP="00385FCD">
            <w:pPr>
              <w:pStyle w:val="Heading2"/>
            </w:pPr>
          </w:p>
        </w:tc>
      </w:tr>
    </w:tbl>
    <w:p w14:paraId="52170D3F" w14:textId="77777777" w:rsidR="008A3B58" w:rsidRPr="00C0511E" w:rsidRDefault="008A3B58" w:rsidP="001B253C"/>
    <w:sectPr w:rsidR="008A3B58" w:rsidRPr="00C0511E" w:rsidSect="00385FCD"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C3DFC" w14:textId="77777777" w:rsidR="00753E8A" w:rsidRDefault="00753E8A" w:rsidP="0038101A">
      <w:r>
        <w:separator/>
      </w:r>
    </w:p>
    <w:p w14:paraId="30C2A7E4" w14:textId="77777777" w:rsidR="00753E8A" w:rsidRDefault="00753E8A"/>
    <w:p w14:paraId="36AFAA46" w14:textId="77777777" w:rsidR="00753E8A" w:rsidRDefault="00753E8A"/>
  </w:endnote>
  <w:endnote w:type="continuationSeparator" w:id="0">
    <w:p w14:paraId="5E3DF102" w14:textId="77777777" w:rsidR="00753E8A" w:rsidRDefault="00753E8A" w:rsidP="0038101A">
      <w:r>
        <w:continuationSeparator/>
      </w:r>
    </w:p>
    <w:p w14:paraId="0953B358" w14:textId="77777777" w:rsidR="00753E8A" w:rsidRDefault="00753E8A"/>
    <w:p w14:paraId="6B13F3BC" w14:textId="77777777" w:rsidR="00753E8A" w:rsidRDefault="00753E8A"/>
  </w:endnote>
  <w:endnote w:type="continuationNotice" w:id="1">
    <w:p w14:paraId="2BB714FA" w14:textId="77777777" w:rsidR="00753E8A" w:rsidRDefault="00753E8A"/>
    <w:p w14:paraId="29AC78CA" w14:textId="77777777" w:rsidR="00753E8A" w:rsidRDefault="00753E8A"/>
    <w:p w14:paraId="58A2992D" w14:textId="77777777" w:rsidR="00753E8A" w:rsidRDefault="00753E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1EA8" w14:textId="77777777" w:rsidR="00753E8A" w:rsidRDefault="00753E8A" w:rsidP="0038101A">
      <w:r>
        <w:separator/>
      </w:r>
    </w:p>
    <w:p w14:paraId="10C3B93F" w14:textId="77777777" w:rsidR="00753E8A" w:rsidRDefault="00753E8A"/>
    <w:p w14:paraId="3FA671CA" w14:textId="77777777" w:rsidR="00753E8A" w:rsidRDefault="00753E8A"/>
  </w:footnote>
  <w:footnote w:type="continuationSeparator" w:id="0">
    <w:p w14:paraId="0A783841" w14:textId="77777777" w:rsidR="00753E8A" w:rsidRDefault="00753E8A" w:rsidP="0038101A">
      <w:r>
        <w:continuationSeparator/>
      </w:r>
    </w:p>
    <w:p w14:paraId="4112C498" w14:textId="77777777" w:rsidR="00753E8A" w:rsidRDefault="00753E8A"/>
    <w:p w14:paraId="080CD0CA" w14:textId="77777777" w:rsidR="00753E8A" w:rsidRDefault="00753E8A"/>
  </w:footnote>
  <w:footnote w:type="continuationNotice" w:id="1">
    <w:p w14:paraId="54B754E2" w14:textId="77777777" w:rsidR="00753E8A" w:rsidRDefault="00753E8A"/>
    <w:p w14:paraId="18404157" w14:textId="77777777" w:rsidR="00753E8A" w:rsidRDefault="00753E8A"/>
    <w:p w14:paraId="741754E9" w14:textId="77777777" w:rsidR="00753E8A" w:rsidRDefault="00753E8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outline"/>
  <w:zoom w:percent="95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>
      <o:colormru v:ext="edit" colors="#fffdeb,white,#fffcee,#00599a,#0086e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FD"/>
    <w:rsid w:val="000019E9"/>
    <w:rsid w:val="00006553"/>
    <w:rsid w:val="00023D1E"/>
    <w:rsid w:val="00027299"/>
    <w:rsid w:val="00046FB7"/>
    <w:rsid w:val="000512A6"/>
    <w:rsid w:val="00066CCF"/>
    <w:rsid w:val="00082C46"/>
    <w:rsid w:val="000D14D4"/>
    <w:rsid w:val="000D284B"/>
    <w:rsid w:val="000E01C4"/>
    <w:rsid w:val="000F71EB"/>
    <w:rsid w:val="00154354"/>
    <w:rsid w:val="0016656A"/>
    <w:rsid w:val="00167825"/>
    <w:rsid w:val="001B253C"/>
    <w:rsid w:val="001E55A4"/>
    <w:rsid w:val="001E79BE"/>
    <w:rsid w:val="001F58C8"/>
    <w:rsid w:val="001F7EE2"/>
    <w:rsid w:val="00203BB7"/>
    <w:rsid w:val="00207D31"/>
    <w:rsid w:val="002145C3"/>
    <w:rsid w:val="00293B83"/>
    <w:rsid w:val="002B1387"/>
    <w:rsid w:val="002B30C5"/>
    <w:rsid w:val="002C605E"/>
    <w:rsid w:val="002E5EFF"/>
    <w:rsid w:val="002F1819"/>
    <w:rsid w:val="003458BF"/>
    <w:rsid w:val="003640D9"/>
    <w:rsid w:val="0038101A"/>
    <w:rsid w:val="0038439B"/>
    <w:rsid w:val="00385FCD"/>
    <w:rsid w:val="003D7E1E"/>
    <w:rsid w:val="003E0924"/>
    <w:rsid w:val="00433AC8"/>
    <w:rsid w:val="004506F0"/>
    <w:rsid w:val="00462294"/>
    <w:rsid w:val="00476FB0"/>
    <w:rsid w:val="004918A9"/>
    <w:rsid w:val="004B2E1A"/>
    <w:rsid w:val="004B394A"/>
    <w:rsid w:val="004B6FAA"/>
    <w:rsid w:val="005419A0"/>
    <w:rsid w:val="00546A73"/>
    <w:rsid w:val="005615ED"/>
    <w:rsid w:val="00562E50"/>
    <w:rsid w:val="00572753"/>
    <w:rsid w:val="005746C7"/>
    <w:rsid w:val="00577294"/>
    <w:rsid w:val="00595948"/>
    <w:rsid w:val="005A3315"/>
    <w:rsid w:val="005B1199"/>
    <w:rsid w:val="005B406E"/>
    <w:rsid w:val="005C0509"/>
    <w:rsid w:val="005E4031"/>
    <w:rsid w:val="005E4F14"/>
    <w:rsid w:val="005F6FB9"/>
    <w:rsid w:val="006031A9"/>
    <w:rsid w:val="0066701F"/>
    <w:rsid w:val="00687362"/>
    <w:rsid w:val="006938CB"/>
    <w:rsid w:val="006A00B8"/>
    <w:rsid w:val="006A3CE7"/>
    <w:rsid w:val="006B4776"/>
    <w:rsid w:val="006D6983"/>
    <w:rsid w:val="006E559E"/>
    <w:rsid w:val="006F1CAE"/>
    <w:rsid w:val="00701012"/>
    <w:rsid w:val="00703395"/>
    <w:rsid w:val="00707684"/>
    <w:rsid w:val="007343B2"/>
    <w:rsid w:val="0073510C"/>
    <w:rsid w:val="00736DDF"/>
    <w:rsid w:val="00753E8A"/>
    <w:rsid w:val="00765E9B"/>
    <w:rsid w:val="00770A69"/>
    <w:rsid w:val="0077653E"/>
    <w:rsid w:val="00777DAA"/>
    <w:rsid w:val="00787B65"/>
    <w:rsid w:val="007C2F0F"/>
    <w:rsid w:val="007D49E3"/>
    <w:rsid w:val="007D7BFD"/>
    <w:rsid w:val="007F5003"/>
    <w:rsid w:val="0080675D"/>
    <w:rsid w:val="00825613"/>
    <w:rsid w:val="00832015"/>
    <w:rsid w:val="00837BD7"/>
    <w:rsid w:val="008440B5"/>
    <w:rsid w:val="00892B12"/>
    <w:rsid w:val="008961D9"/>
    <w:rsid w:val="008A05EE"/>
    <w:rsid w:val="008A3B58"/>
    <w:rsid w:val="008B381F"/>
    <w:rsid w:val="008E00A2"/>
    <w:rsid w:val="008E080E"/>
    <w:rsid w:val="008F5B80"/>
    <w:rsid w:val="00910839"/>
    <w:rsid w:val="009372DD"/>
    <w:rsid w:val="0095114B"/>
    <w:rsid w:val="009516EB"/>
    <w:rsid w:val="00965A7A"/>
    <w:rsid w:val="0096782F"/>
    <w:rsid w:val="00974B71"/>
    <w:rsid w:val="00984356"/>
    <w:rsid w:val="00995411"/>
    <w:rsid w:val="009B7C24"/>
    <w:rsid w:val="009C7383"/>
    <w:rsid w:val="009D6D19"/>
    <w:rsid w:val="00A51D91"/>
    <w:rsid w:val="00A71E65"/>
    <w:rsid w:val="00AA6449"/>
    <w:rsid w:val="00AB0A13"/>
    <w:rsid w:val="00AB1303"/>
    <w:rsid w:val="00AB50AF"/>
    <w:rsid w:val="00AD3F6B"/>
    <w:rsid w:val="00B32C27"/>
    <w:rsid w:val="00B80DC2"/>
    <w:rsid w:val="00B959FA"/>
    <w:rsid w:val="00BB2258"/>
    <w:rsid w:val="00BC6129"/>
    <w:rsid w:val="00C0511E"/>
    <w:rsid w:val="00C14CFB"/>
    <w:rsid w:val="00C22374"/>
    <w:rsid w:val="00C60EF0"/>
    <w:rsid w:val="00C63C20"/>
    <w:rsid w:val="00C7456A"/>
    <w:rsid w:val="00C93772"/>
    <w:rsid w:val="00CB2459"/>
    <w:rsid w:val="00CB784D"/>
    <w:rsid w:val="00CC2DBD"/>
    <w:rsid w:val="00D20286"/>
    <w:rsid w:val="00D34B22"/>
    <w:rsid w:val="00D543FB"/>
    <w:rsid w:val="00D91060"/>
    <w:rsid w:val="00DB56B8"/>
    <w:rsid w:val="00DE31FB"/>
    <w:rsid w:val="00DE76D0"/>
    <w:rsid w:val="00DF4124"/>
    <w:rsid w:val="00DF4961"/>
    <w:rsid w:val="00E6762F"/>
    <w:rsid w:val="00E729ED"/>
    <w:rsid w:val="00EA4998"/>
    <w:rsid w:val="00EB13BB"/>
    <w:rsid w:val="00EC0BBA"/>
    <w:rsid w:val="00ED4115"/>
    <w:rsid w:val="00F06552"/>
    <w:rsid w:val="00F10211"/>
    <w:rsid w:val="00F34317"/>
    <w:rsid w:val="00F418C3"/>
    <w:rsid w:val="00F4590E"/>
    <w:rsid w:val="00FC43EA"/>
    <w:rsid w:val="00FC49EC"/>
    <w:rsid w:val="00FC56BB"/>
    <w:rsid w:val="00FD1234"/>
    <w:rsid w:val="00FD1379"/>
    <w:rsid w:val="00FD66C4"/>
    <w:rsid w:val="00FE63BD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deb,white,#fffcee,#00599a,#0086ea"/>
    </o:shapedefaults>
    <o:shapelayout v:ext="edit">
      <o:idmap v:ext="edit" data="2"/>
    </o:shapelayout>
  </w:shapeDefaults>
  <w:decimalSymbol w:val="."/>
  <w:listSeparator w:val=","/>
  <w14:docId w14:val="6D7FE64B"/>
  <w15:chartTrackingRefBased/>
  <w15:docId w15:val="{B4744B40-4288-4EDB-A0E4-3746D177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qFormat="1"/>
    <w:lsdException w:name="heading 5" w:semiHidden="1" w:uiPriority="3" w:qFormat="1"/>
    <w:lsdException w:name="heading 6" w:semiHidden="1" w:uiPriority="9" w:unhideWhenUsed="1" w:qFormat="1"/>
    <w:lsdException w:name="heading 7" w:semiHidden="1" w:uiPriority="3" w:qFormat="1"/>
    <w:lsdException w:name="heading 8" w:semiHidden="1" w:uiPriority="3" w:qFormat="1"/>
    <w:lsdException w:name="heading 9" w:semiHidden="1" w:uiPriority="3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 w:uiPriority="5" w:qFormat="1"/>
    <w:lsdException w:name="Signature" w:semiHidden="1" w:uiPriority="6" w:qFormat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 w:qFormat="1"/>
    <w:lsdException w:name="Salutation" w:semiHidden="1" w:uiPriority="4" w:qFormat="1"/>
    <w:lsdException w:name="Date" w:semiHidden="1" w:uiPriority="2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4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5EE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3"/>
    <w:qFormat/>
    <w:rsid w:val="008A05EE"/>
    <w:pPr>
      <w:keepNext/>
      <w:keepLines/>
      <w:spacing w:after="240"/>
      <w:contextualSpacing/>
      <w:outlineLvl w:val="0"/>
    </w:pPr>
    <w:rPr>
      <w:rFonts w:asciiTheme="majorHAnsi" w:eastAsiaTheme="majorEastAsia" w:hAnsiTheme="majorHAnsi" w:cstheme="majorBidi"/>
      <w:caps/>
      <w:szCs w:val="32"/>
      <w:lang w:eastAsia="ja-JP"/>
    </w:rPr>
  </w:style>
  <w:style w:type="paragraph" w:styleId="Heading2">
    <w:name w:val="heading 2"/>
    <w:basedOn w:val="Normal"/>
    <w:link w:val="Heading2Char"/>
    <w:uiPriority w:val="3"/>
    <w:qFormat/>
    <w:rsid w:val="00CB2459"/>
    <w:pPr>
      <w:keepNext/>
      <w:keepLines/>
      <w:contextualSpacing/>
      <w:outlineLvl w:val="1"/>
    </w:pPr>
    <w:rPr>
      <w:rFonts w:ascii="Calibri" w:eastAsiaTheme="majorEastAsia" w:hAnsi="Calibri" w:cstheme="majorBidi"/>
      <w:b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3"/>
    <w:qFormat/>
    <w:rsid w:val="002B30C5"/>
    <w:pPr>
      <w:keepNext/>
      <w:keepLines/>
      <w:spacing w:after="120"/>
      <w:outlineLvl w:val="2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3"/>
    <w:semiHidden/>
    <w:qFormat/>
    <w:rsid w:val="00974B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F5CA0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8A05EE"/>
    <w:rPr>
      <w:rFonts w:asciiTheme="majorHAnsi" w:eastAsiaTheme="majorEastAsia" w:hAnsiTheme="majorHAnsi" w:cstheme="majorBidi"/>
      <w:caps/>
      <w:color w:val="000000" w:themeColor="text1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sid w:val="00CB2459"/>
    <w:rPr>
      <w:rFonts w:ascii="Calibri" w:eastAsiaTheme="majorEastAsia" w:hAnsi="Calibri" w:cstheme="majorBidi"/>
      <w:b/>
      <w:color w:val="000000" w:themeColor="text1"/>
      <w:szCs w:val="26"/>
      <w:lang w:eastAsia="ja-JP"/>
    </w:rPr>
  </w:style>
  <w:style w:type="paragraph" w:styleId="Header">
    <w:name w:val="header"/>
    <w:basedOn w:val="Normal"/>
    <w:link w:val="HeaderChar"/>
    <w:uiPriority w:val="99"/>
    <w:semiHidden/>
    <w:rsid w:val="00EA49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4998"/>
    <w:rPr>
      <w:color w:val="FFFFFF" w:themeColor="background1"/>
    </w:rPr>
  </w:style>
  <w:style w:type="paragraph" w:styleId="Title">
    <w:name w:val="Title"/>
    <w:basedOn w:val="Normal"/>
    <w:link w:val="TitleChar"/>
    <w:uiPriority w:val="1"/>
    <w:qFormat/>
    <w:rsid w:val="008A05EE"/>
    <w:pPr>
      <w:spacing w:line="960" w:lineRule="exact"/>
      <w:contextualSpacing/>
    </w:pPr>
    <w:rPr>
      <w:rFonts w:asciiTheme="majorHAnsi" w:eastAsiaTheme="majorEastAsia" w:hAnsiTheme="majorHAnsi" w:cs="Narkisim"/>
      <w:b/>
      <w:bCs/>
      <w:caps/>
      <w:color w:val="D73411" w:themeColor="accent2" w:themeShade="BF"/>
      <w:spacing w:val="-20"/>
      <w:kern w:val="28"/>
      <w:sz w:val="96"/>
      <w:szCs w:val="96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8A05EE"/>
    <w:rPr>
      <w:rFonts w:asciiTheme="majorHAnsi" w:eastAsiaTheme="majorEastAsia" w:hAnsiTheme="majorHAnsi" w:cs="Narkisim"/>
      <w:b/>
      <w:bCs/>
      <w:caps/>
      <w:color w:val="D73411" w:themeColor="accent2" w:themeShade="BF"/>
      <w:spacing w:val="-20"/>
      <w:kern w:val="28"/>
      <w:sz w:val="96"/>
      <w:szCs w:val="96"/>
      <w:lang w:eastAsia="ja-JP"/>
    </w:rPr>
  </w:style>
  <w:style w:type="paragraph" w:styleId="Footer">
    <w:name w:val="footer"/>
    <w:basedOn w:val="Normal"/>
    <w:link w:val="FooterChar"/>
    <w:uiPriority w:val="99"/>
    <w:semiHidden/>
    <w:rsid w:val="00EA4998"/>
    <w:pPr>
      <w:tabs>
        <w:tab w:val="center" w:pos="4677"/>
        <w:tab w:val="right" w:pos="9355"/>
      </w:tabs>
    </w:pPr>
  </w:style>
  <w:style w:type="paragraph" w:styleId="Subtitle">
    <w:name w:val="Subtitle"/>
    <w:basedOn w:val="Normal"/>
    <w:link w:val="SubtitleChar"/>
    <w:uiPriority w:val="2"/>
    <w:qFormat/>
    <w:rsid w:val="008A05EE"/>
    <w:pPr>
      <w:numPr>
        <w:ilvl w:val="1"/>
      </w:numPr>
      <w:spacing w:after="240"/>
      <w:contextualSpacing/>
    </w:pPr>
    <w:rPr>
      <w:rFonts w:ascii="Bahnschrift" w:eastAsiaTheme="minorEastAsia" w:hAnsi="Bahnschrift" w:cs="Merriweather"/>
      <w:sz w:val="40"/>
      <w:szCs w:val="36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8A05EE"/>
    <w:rPr>
      <w:rFonts w:ascii="Bahnschrift" w:eastAsiaTheme="minorEastAsia" w:hAnsi="Bahnschrift" w:cs="Merriweather"/>
      <w:color w:val="000000" w:themeColor="text1"/>
      <w:sz w:val="40"/>
      <w:szCs w:val="36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38101A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4998"/>
    <w:rPr>
      <w:color w:val="FFFFFF" w:themeColor="background1"/>
    </w:rPr>
  </w:style>
  <w:style w:type="table" w:styleId="TableGrid">
    <w:name w:val="Table Grid"/>
    <w:basedOn w:val="TableNormal"/>
    <w:uiPriority w:val="39"/>
    <w:rsid w:val="0038101A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3"/>
    <w:rsid w:val="007D7BFD"/>
    <w:rPr>
      <w:rFonts w:eastAsiaTheme="majorEastAsia" w:cstheme="majorBidi"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7D7BFD"/>
    <w:rPr>
      <w:rFonts w:asciiTheme="majorHAnsi" w:eastAsiaTheme="majorEastAsia" w:hAnsiTheme="majorHAnsi" w:cstheme="majorBidi"/>
      <w:color w:val="F5CA00" w:themeColor="accent1" w:themeShade="7F"/>
    </w:rPr>
  </w:style>
  <w:style w:type="character" w:customStyle="1" w:styleId="UnresolvedMention1">
    <w:name w:val="Unresolved Mention1"/>
    <w:basedOn w:val="DefaultParagraphFont"/>
    <w:uiPriority w:val="99"/>
    <w:semiHidden/>
    <w:rsid w:val="00082C46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semiHidden/>
    <w:rsid w:val="00385F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65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@mentonefilmfestival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ie\AppData\Local\Microsoft\Office\16.0\DTS\en-US%7b6AAF2C48-8E62-4B5F-A5AD-1D2CA7414B12%7d\%7b7F0B48A0-8721-4D66-A925-0759269447DC%7dTF59d9406f-2786-4253-88e7-6df0391bf5cf3c77b928_win32-9c5cddcd86c8.dotx" TargetMode="External"/></Relationships>
</file>

<file path=word/theme/theme1.xml><?xml version="1.0" encoding="utf-8"?>
<a:theme xmlns:a="http://schemas.openxmlformats.org/drawingml/2006/main" name="Theme1">
  <a:themeElements>
    <a:clrScheme name="Custom 3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FFFCEE"/>
      </a:accent1>
      <a:accent2>
        <a:srgbClr val="F06648"/>
      </a:accent2>
      <a:accent3>
        <a:srgbClr val="B27DC9"/>
      </a:accent3>
      <a:accent4>
        <a:srgbClr val="81A0E6"/>
      </a:accent4>
      <a:accent5>
        <a:srgbClr val="60C7C3"/>
      </a:accent5>
      <a:accent6>
        <a:srgbClr val="7ACC7B"/>
      </a:accent6>
      <a:hlink>
        <a:srgbClr val="0563C1"/>
      </a:hlink>
      <a:folHlink>
        <a:srgbClr val="954F72"/>
      </a:folHlink>
    </a:clrScheme>
    <a:fontScheme name="Custom 89">
      <a:majorFont>
        <a:latin typeface="Bahnschrif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75DED2-B232-4668-AB41-538B542977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67309A-9481-4C21-98FF-B01BF8B31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476FDC-CBE5-4974-B1D6-6097A524AF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8F427C-0850-45F5-8AE6-28F5231CBF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{7F0B48A0-8721-4D66-A925-0759269447DC}TF59d9406f-2786-4253-88e7-6df0391bf5cf3c77b928_win32-9c5cddcd86c8</Template>
  <TotalTime>10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Angie Grisafe-DeLaRosa</cp:lastModifiedBy>
  <cp:revision>6</cp:revision>
  <cp:lastPrinted>2026-10-20T19:08:00Z</cp:lastPrinted>
  <dcterms:created xsi:type="dcterms:W3CDTF">2026-10-20T18:54:00Z</dcterms:created>
  <dcterms:modified xsi:type="dcterms:W3CDTF">2026-10-22T23:08:00Z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